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BF9" w:rsidRDefault="00583BF9" w:rsidP="002F4D40">
      <w:pPr>
        <w:pStyle w:val="HeadingAssembly"/>
        <w:rPr>
          <w:lang w:eastAsia="zh-TW"/>
        </w:rPr>
      </w:pPr>
      <w:bookmarkStart w:id="0" w:name="_Toc447205191"/>
    </w:p>
    <w:p w:rsidR="00583BF9" w:rsidRDefault="00583BF9" w:rsidP="00583BF9">
      <w:pPr>
        <w:ind w:left="142" w:firstLine="142"/>
        <w:jc w:val="center"/>
        <w:rPr>
          <w:rFonts w:cs="Arial"/>
          <w:sz w:val="32"/>
        </w:rPr>
      </w:pPr>
      <w:r>
        <w:rPr>
          <w:rFonts w:cs="Arial"/>
          <w:noProof/>
          <w:sz w:val="32"/>
          <w:lang w:eastAsia="zh-TW"/>
        </w:rPr>
        <w:drawing>
          <wp:anchor distT="0" distB="0" distL="114300" distR="114300" simplePos="0" relativeHeight="251661824" behindDoc="0" locked="0" layoutInCell="1" allowOverlap="1" wp14:anchorId="2EF46AD6" wp14:editId="71B35108">
            <wp:simplePos x="0" y="0"/>
            <wp:positionH relativeFrom="column">
              <wp:posOffset>2026285</wp:posOffset>
            </wp:positionH>
            <wp:positionV relativeFrom="paragraph">
              <wp:posOffset>116840</wp:posOffset>
            </wp:positionV>
            <wp:extent cx="2400300" cy="843915"/>
            <wp:effectExtent l="0" t="0" r="0" b="0"/>
            <wp:wrapTopAndBottom/>
            <wp:docPr id="2" name="Picture 2" descr="JE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T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9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4003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9" w:rsidRDefault="00583BF9" w:rsidP="00583BF9">
      <w:pPr>
        <w:ind w:left="-284"/>
        <w:jc w:val="center"/>
        <w:rPr>
          <w:sz w:val="22"/>
          <w:szCs w:val="22"/>
          <w:lang w:val="de-DE"/>
        </w:rPr>
      </w:pPr>
    </w:p>
    <w:tbl>
      <w:tblPr>
        <w:tblW w:w="9214" w:type="dxa"/>
        <w:tblInd w:w="3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6096"/>
      </w:tblGrid>
      <w:tr w:rsidR="00583BF9" w:rsidTr="009F4048">
        <w:trPr>
          <w:trHeight w:val="329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3BF9" w:rsidRPr="00775A90" w:rsidRDefault="00583BF9" w:rsidP="00583BF9">
            <w:pPr>
              <w:jc w:val="center"/>
              <w:rPr>
                <w:b/>
                <w:sz w:val="40"/>
                <w:szCs w:val="40"/>
                <w:lang w:val="de-DE" w:eastAsia="zh-TW"/>
              </w:rPr>
            </w:pPr>
            <w:r w:rsidRPr="00775A90">
              <w:rPr>
                <w:b/>
                <w:sz w:val="40"/>
                <w:szCs w:val="40"/>
                <w:lang w:val="de-DE"/>
              </w:rPr>
              <w:t>J</w:t>
            </w:r>
            <w:r>
              <w:rPr>
                <w:rFonts w:hint="eastAsia"/>
                <w:b/>
                <w:sz w:val="40"/>
                <w:szCs w:val="40"/>
                <w:lang w:val="de-DE" w:eastAsia="zh-TW"/>
              </w:rPr>
              <w:t>W</w:t>
            </w:r>
            <w:r>
              <w:rPr>
                <w:b/>
                <w:sz w:val="40"/>
                <w:szCs w:val="40"/>
                <w:lang w:val="de-DE" w:eastAsia="zh-TW"/>
              </w:rPr>
              <w:t>SS-22B</w:t>
            </w:r>
            <w:r w:rsidR="001441E2">
              <w:rPr>
                <w:b/>
                <w:sz w:val="40"/>
                <w:szCs w:val="40"/>
                <w:lang w:val="de-DE" w:eastAsia="zh-TW"/>
              </w:rPr>
              <w:t>-M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583BF9" w:rsidRDefault="00583BF9" w:rsidP="00583BF9">
            <w:pPr>
              <w:ind w:left="-284"/>
              <w:rPr>
                <w:b/>
                <w:sz w:val="48"/>
                <w:szCs w:val="48"/>
                <w:lang w:val="de-DE"/>
              </w:rPr>
            </w:pPr>
            <w:r>
              <w:rPr>
                <w:b/>
                <w:sz w:val="48"/>
                <w:szCs w:val="48"/>
                <w:lang w:val="de-DE"/>
              </w:rPr>
              <w:t xml:space="preserve">   Scroll Saw</w:t>
            </w:r>
          </w:p>
        </w:tc>
      </w:tr>
      <w:tr w:rsidR="00583BF9" w:rsidRPr="00307762" w:rsidTr="009F4048">
        <w:trPr>
          <w:gridBefore w:val="1"/>
          <w:wBefore w:w="3118" w:type="dxa"/>
          <w:trHeight w:val="1172"/>
        </w:trPr>
        <w:tc>
          <w:tcPr>
            <w:tcW w:w="6096" w:type="dxa"/>
          </w:tcPr>
          <w:p w:rsidR="00583BF9" w:rsidRPr="00307762" w:rsidRDefault="00583BF9" w:rsidP="009F4048">
            <w:pPr>
              <w:rPr>
                <w:rFonts w:cs="Arial"/>
                <w:b/>
                <w:color w:val="000000"/>
                <w:sz w:val="16"/>
                <w:szCs w:val="16"/>
                <w:lang w:val="de-DE"/>
              </w:rPr>
            </w:pPr>
          </w:p>
          <w:p w:rsidR="00583BF9" w:rsidRPr="00307762" w:rsidRDefault="00583BF9" w:rsidP="009F4048">
            <w:pPr>
              <w:rPr>
                <w:rFonts w:cs="Arial"/>
                <w:b/>
                <w:color w:val="000000"/>
                <w:sz w:val="36"/>
                <w:szCs w:val="36"/>
                <w:lang w:val="de-DE" w:eastAsia="zh-TW"/>
              </w:rPr>
            </w:pPr>
            <w:r>
              <w:rPr>
                <w:rFonts w:cs="Arial"/>
                <w:b/>
                <w:color w:val="000000"/>
                <w:sz w:val="36"/>
                <w:szCs w:val="36"/>
                <w:lang w:val="de-DE" w:eastAsia="zh-TW"/>
              </w:rPr>
              <w:t>JWSS-22BM</w:t>
            </w:r>
            <w:r w:rsidRPr="00307762">
              <w:rPr>
                <w:rFonts w:cs="Arial" w:hint="eastAsia"/>
                <w:b/>
                <w:color w:val="000000"/>
                <w:sz w:val="36"/>
                <w:szCs w:val="36"/>
                <w:lang w:val="de-DE" w:eastAsia="zh-TW"/>
              </w:rPr>
              <w:t>...</w:t>
            </w:r>
            <w:r w:rsidRPr="00307762">
              <w:rPr>
                <w:rFonts w:cs="Arial" w:hint="eastAsia"/>
                <w:b/>
                <w:color w:val="000000"/>
                <w:sz w:val="36"/>
                <w:szCs w:val="36"/>
                <w:lang w:val="de-DE"/>
              </w:rPr>
              <w:t>7</w:t>
            </w:r>
            <w:r w:rsidR="006C7A7B">
              <w:rPr>
                <w:rFonts w:cs="Arial"/>
                <w:b/>
                <w:color w:val="000000"/>
                <w:sz w:val="36"/>
                <w:szCs w:val="36"/>
                <w:lang w:val="de-DE" w:eastAsia="zh-TW"/>
              </w:rPr>
              <w:t>272</w:t>
            </w:r>
            <w:r w:rsidRPr="00307762">
              <w:rPr>
                <w:rFonts w:cs="Arial" w:hint="eastAsia"/>
                <w:b/>
                <w:color w:val="000000"/>
                <w:sz w:val="36"/>
                <w:szCs w:val="36"/>
                <w:lang w:val="de-DE" w:eastAsia="zh-TW"/>
              </w:rPr>
              <w:t>00</w:t>
            </w:r>
            <w:r w:rsidR="00C854C6">
              <w:rPr>
                <w:rFonts w:cs="Arial"/>
                <w:b/>
                <w:color w:val="000000"/>
                <w:sz w:val="36"/>
                <w:szCs w:val="36"/>
                <w:lang w:val="de-DE" w:eastAsia="zh-TW"/>
              </w:rPr>
              <w:t>B</w:t>
            </w:r>
            <w:r w:rsidRPr="00307762">
              <w:rPr>
                <w:rFonts w:cs="Arial" w:hint="eastAsia"/>
                <w:b/>
                <w:color w:val="000000"/>
                <w:sz w:val="36"/>
                <w:szCs w:val="36"/>
                <w:lang w:val="de-DE"/>
              </w:rPr>
              <w:t>M</w:t>
            </w:r>
            <w:r w:rsidRPr="00307762">
              <w:rPr>
                <w:rFonts w:cs="Arial" w:hint="eastAsia"/>
                <w:b/>
                <w:color w:val="000000"/>
                <w:sz w:val="36"/>
                <w:szCs w:val="36"/>
                <w:lang w:val="de-DE" w:eastAsia="zh-TW"/>
              </w:rPr>
              <w:t>...</w:t>
            </w:r>
          </w:p>
          <w:p w:rsidR="00583BF9" w:rsidRPr="00307762" w:rsidRDefault="00583BF9" w:rsidP="009F4048">
            <w:pPr>
              <w:rPr>
                <w:b/>
                <w:color w:val="000000"/>
                <w:sz w:val="36"/>
                <w:szCs w:val="36"/>
                <w:lang w:val="de-DE" w:eastAsia="zh-TW"/>
              </w:rPr>
            </w:pPr>
            <w:r w:rsidRPr="00307762">
              <w:rPr>
                <w:rFonts w:cs="Arial" w:hint="eastAsia"/>
                <w:b/>
                <w:color w:val="000000"/>
                <w:sz w:val="36"/>
                <w:szCs w:val="36"/>
                <w:lang w:val="de-DE" w:eastAsia="zh-TW"/>
              </w:rPr>
              <w:t>1~ 230V, 50Hz</w:t>
            </w:r>
          </w:p>
          <w:p w:rsidR="00583BF9" w:rsidRPr="00307762" w:rsidRDefault="00583BF9" w:rsidP="009F4048">
            <w:pPr>
              <w:rPr>
                <w:rFonts w:cs="Arial"/>
                <w:b/>
                <w:color w:val="000000"/>
                <w:sz w:val="48"/>
                <w:szCs w:val="48"/>
                <w:lang w:val="de-DE" w:eastAsia="zh-TW"/>
              </w:rPr>
            </w:pPr>
          </w:p>
          <w:p w:rsidR="00583BF9" w:rsidRPr="00307762" w:rsidRDefault="00583BF9" w:rsidP="009F4048">
            <w:pPr>
              <w:rPr>
                <w:color w:val="000000"/>
                <w:sz w:val="22"/>
                <w:szCs w:val="22"/>
                <w:lang w:val="de-DE"/>
              </w:rPr>
            </w:pPr>
          </w:p>
        </w:tc>
      </w:tr>
    </w:tbl>
    <w:p w:rsidR="00583BF9" w:rsidRPr="00307762" w:rsidRDefault="00583BF9" w:rsidP="00583BF9">
      <w:pPr>
        <w:ind w:left="-284" w:firstLine="3403"/>
        <w:rPr>
          <w:rFonts w:cs="Arial"/>
          <w:b/>
          <w:color w:val="000000"/>
          <w:sz w:val="48"/>
          <w:szCs w:val="48"/>
          <w:lang w:val="de-DE"/>
        </w:rPr>
      </w:pPr>
    </w:p>
    <w:p w:rsidR="00583BF9" w:rsidRPr="00307762" w:rsidRDefault="00583BF9" w:rsidP="00583BF9">
      <w:pPr>
        <w:ind w:left="-284" w:firstLine="3403"/>
        <w:rPr>
          <w:rFonts w:cs="Arial"/>
          <w:b/>
          <w:color w:val="000000"/>
          <w:sz w:val="48"/>
          <w:szCs w:val="48"/>
          <w:lang w:val="de-DE"/>
        </w:rPr>
      </w:pPr>
    </w:p>
    <w:p w:rsidR="00583BF9" w:rsidRPr="001743DC" w:rsidRDefault="00583BF9" w:rsidP="00583BF9">
      <w:pPr>
        <w:ind w:left="-284" w:firstLine="3403"/>
        <w:rPr>
          <w:rFonts w:cs="Arial"/>
          <w:b/>
          <w:color w:val="000000"/>
          <w:sz w:val="48"/>
          <w:szCs w:val="48"/>
          <w:lang w:val="fr-FR"/>
        </w:rPr>
      </w:pPr>
      <w:r w:rsidRPr="001743DC">
        <w:rPr>
          <w:rFonts w:cs="Arial"/>
          <w:b/>
          <w:color w:val="000000"/>
          <w:sz w:val="48"/>
          <w:szCs w:val="48"/>
          <w:lang w:val="fr-FR"/>
        </w:rPr>
        <w:t>PARTS LIST</w:t>
      </w:r>
    </w:p>
    <w:p w:rsidR="00583BF9" w:rsidRPr="001743DC" w:rsidRDefault="00583BF9" w:rsidP="00583BF9">
      <w:pPr>
        <w:ind w:left="-284"/>
        <w:jc w:val="center"/>
        <w:rPr>
          <w:rFonts w:cs="Arial"/>
          <w:b/>
          <w:color w:val="000000"/>
          <w:sz w:val="48"/>
          <w:szCs w:val="48"/>
          <w:lang w:val="fr-FR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Pr="001743DC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Pr="001743DC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Pr="001743DC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Pr="001743DC" w:rsidRDefault="00583BF9" w:rsidP="00583BF9">
      <w:pPr>
        <w:ind w:left="-284"/>
        <w:jc w:val="center"/>
        <w:rPr>
          <w:color w:val="000000"/>
          <w:sz w:val="22"/>
          <w:szCs w:val="22"/>
          <w:lang w:val="fr-FR"/>
        </w:rPr>
      </w:pPr>
    </w:p>
    <w:p w:rsidR="00583BF9" w:rsidRPr="001743DC" w:rsidRDefault="00583BF9" w:rsidP="00583BF9">
      <w:pPr>
        <w:ind w:left="-284"/>
        <w:jc w:val="center"/>
        <w:rPr>
          <w:color w:val="000000"/>
          <w:sz w:val="22"/>
          <w:szCs w:val="22"/>
          <w:lang w:val="fr-FR" w:eastAsia="zh-TW"/>
        </w:rPr>
      </w:pPr>
    </w:p>
    <w:p w:rsidR="00583BF9" w:rsidRPr="001743DC" w:rsidRDefault="00583BF9" w:rsidP="00583BF9">
      <w:pPr>
        <w:rPr>
          <w:color w:val="000000"/>
          <w:sz w:val="22"/>
          <w:szCs w:val="22"/>
          <w:lang w:val="fr-FR" w:eastAsia="zh-TW"/>
        </w:rPr>
      </w:pPr>
    </w:p>
    <w:p w:rsidR="00583BF9" w:rsidRPr="001743DC" w:rsidRDefault="00583BF9" w:rsidP="00583BF9">
      <w:pPr>
        <w:pStyle w:val="PARTSCOLUMNHEADER"/>
        <w:tabs>
          <w:tab w:val="clear" w:pos="7200"/>
          <w:tab w:val="clear" w:pos="9240"/>
          <w:tab w:val="left" w:pos="851"/>
          <w:tab w:val="right" w:leader="dot" w:pos="6096"/>
          <w:tab w:val="right" w:leader="dot" w:pos="6379"/>
        </w:tabs>
        <w:ind w:left="142" w:right="26" w:firstLine="142"/>
        <w:rPr>
          <w:rFonts w:cs="Arial"/>
          <w:color w:val="000000"/>
          <w:sz w:val="22"/>
          <w:szCs w:val="22"/>
          <w:lang w:val="fr-FR"/>
        </w:rPr>
      </w:pPr>
      <w:r w:rsidRPr="001743DC">
        <w:rPr>
          <w:noProof/>
          <w:color w:val="000000"/>
          <w:sz w:val="24"/>
          <w:szCs w:val="24"/>
          <w:lang w:eastAsia="zh-TW"/>
        </w:rPr>
        <w:drawing>
          <wp:anchor distT="0" distB="0" distL="114300" distR="114300" simplePos="0" relativeHeight="251662848" behindDoc="1" locked="0" layoutInCell="1" allowOverlap="1" wp14:anchorId="07389014" wp14:editId="1FFBFF99">
            <wp:simplePos x="0" y="0"/>
            <wp:positionH relativeFrom="column">
              <wp:posOffset>5372100</wp:posOffset>
            </wp:positionH>
            <wp:positionV relativeFrom="paragraph">
              <wp:posOffset>97790</wp:posOffset>
            </wp:positionV>
            <wp:extent cx="1257300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273" y="21328"/>
                <wp:lineTo x="21273" y="0"/>
                <wp:lineTo x="0" y="0"/>
              </wp:wrapPolygon>
            </wp:wrapTight>
            <wp:docPr id="1" name="Picture 1" descr="CE-Symbol, 2009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-Symbol, 200903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b/>
          <w:color w:val="000000"/>
          <w:lang w:val="de-CH"/>
        </w:rPr>
      </w:pPr>
      <w:r w:rsidRPr="001743DC">
        <w:rPr>
          <w:rFonts w:cs="Arial" w:hint="eastAsia"/>
          <w:b/>
          <w:color w:val="000000"/>
          <w:lang w:val="de-CH" w:eastAsia="zh-TW"/>
        </w:rPr>
        <w:t>JPW</w:t>
      </w:r>
      <w:r w:rsidRPr="001743DC">
        <w:rPr>
          <w:rFonts w:cs="Arial"/>
          <w:b/>
          <w:color w:val="000000"/>
          <w:lang w:val="de-CH"/>
        </w:rPr>
        <w:t xml:space="preserve"> (T</w:t>
      </w:r>
      <w:r w:rsidRPr="001743DC">
        <w:rPr>
          <w:rFonts w:cs="Arial" w:hint="eastAsia"/>
          <w:b/>
          <w:color w:val="000000"/>
          <w:lang w:val="de-CH" w:eastAsia="zh-TW"/>
        </w:rPr>
        <w:t>ool</w:t>
      </w:r>
      <w:r w:rsidRPr="001743DC">
        <w:rPr>
          <w:rFonts w:cs="Arial"/>
          <w:b/>
          <w:color w:val="000000"/>
          <w:lang w:val="de-CH"/>
        </w:rPr>
        <w:t>) AG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DE"/>
        </w:rPr>
      </w:pPr>
      <w:r w:rsidRPr="001743DC">
        <w:rPr>
          <w:rFonts w:cs="Arial"/>
          <w:color w:val="000000"/>
          <w:lang w:val="de-DE"/>
        </w:rPr>
        <w:t>Tämplerlistrasse 5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CH"/>
        </w:rPr>
      </w:pPr>
      <w:r w:rsidRPr="001743DC">
        <w:rPr>
          <w:rFonts w:cs="Arial"/>
          <w:color w:val="000000"/>
          <w:lang w:val="de-CH"/>
        </w:rPr>
        <w:t>CH-8117 Fällanden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CH"/>
        </w:rPr>
      </w:pPr>
      <w:r w:rsidRPr="001743DC">
        <w:rPr>
          <w:rFonts w:cs="Arial"/>
          <w:color w:val="000000"/>
          <w:lang w:val="de-CH"/>
        </w:rPr>
        <w:t>Switzerland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CH"/>
        </w:rPr>
      </w:pPr>
      <w:r w:rsidRPr="001743DC">
        <w:rPr>
          <w:rFonts w:cs="Arial"/>
          <w:color w:val="000000"/>
          <w:lang w:val="de-CH"/>
        </w:rPr>
        <w:t>Phone</w:t>
      </w:r>
      <w:r w:rsidRPr="001743DC">
        <w:rPr>
          <w:rFonts w:cs="Arial"/>
          <w:color w:val="000000"/>
          <w:lang w:val="de-CH"/>
        </w:rPr>
        <w:tab/>
        <w:t xml:space="preserve">+41 44 806 47 48                          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DE"/>
        </w:rPr>
      </w:pPr>
      <w:r w:rsidRPr="001743DC">
        <w:rPr>
          <w:rFonts w:cs="Arial"/>
          <w:color w:val="000000"/>
          <w:lang w:val="de-DE"/>
        </w:rPr>
        <w:t>Fax</w:t>
      </w:r>
      <w:r w:rsidRPr="001743DC">
        <w:rPr>
          <w:rFonts w:cs="Arial"/>
          <w:color w:val="000000"/>
          <w:lang w:val="de-DE"/>
        </w:rPr>
        <w:tab/>
        <w:t>+41 44 806 47 58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DE"/>
        </w:rPr>
      </w:pPr>
      <w:r w:rsidRPr="001743DC">
        <w:rPr>
          <w:rFonts w:cs="Arial"/>
          <w:color w:val="000000"/>
          <w:lang w:val="de-DE"/>
        </w:rPr>
        <w:t>www.jettools.com</w:t>
      </w: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DE" w:eastAsia="zh-TW"/>
        </w:rPr>
      </w:pPr>
    </w:p>
    <w:p w:rsidR="00583BF9" w:rsidRPr="001743DC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val="de-DE" w:eastAsia="zh-TW"/>
        </w:rPr>
      </w:pPr>
    </w:p>
    <w:p w:rsidR="00583BF9" w:rsidRPr="00A53872" w:rsidRDefault="00583BF9" w:rsidP="00583BF9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cs="Arial"/>
          <w:color w:val="000000"/>
          <w:lang w:eastAsia="zh-TW"/>
        </w:rPr>
      </w:pPr>
      <w:r w:rsidRPr="001743DC">
        <w:rPr>
          <w:rFonts w:cs="Arial"/>
          <w:color w:val="000000"/>
        </w:rPr>
        <w:t>P-7</w:t>
      </w:r>
      <w:r w:rsidR="006C7A7B">
        <w:rPr>
          <w:rFonts w:cs="Arial"/>
          <w:color w:val="000000"/>
        </w:rPr>
        <w:t>272</w:t>
      </w:r>
      <w:r w:rsidRPr="001743DC">
        <w:rPr>
          <w:rFonts w:cs="Arial" w:hint="eastAsia"/>
          <w:color w:val="000000"/>
          <w:lang w:eastAsia="zh-TW"/>
        </w:rPr>
        <w:t>00</w:t>
      </w:r>
      <w:r w:rsidRPr="001743DC">
        <w:rPr>
          <w:rFonts w:cs="Arial"/>
          <w:color w:val="000000"/>
        </w:rPr>
        <w:t xml:space="preserve">M   </w:t>
      </w:r>
      <w:r w:rsidRPr="000779A4">
        <w:rPr>
          <w:rFonts w:cs="Arial"/>
          <w:color w:val="000000"/>
          <w:highlight w:val="yellow"/>
        </w:rPr>
        <w:t>20</w:t>
      </w:r>
      <w:r w:rsidR="001441E2">
        <w:rPr>
          <w:rFonts w:cs="Arial" w:hint="eastAsia"/>
          <w:color w:val="000000"/>
          <w:highlight w:val="yellow"/>
          <w:lang w:eastAsia="zh-TW"/>
        </w:rPr>
        <w:t>16-11</w:t>
      </w:r>
    </w:p>
    <w:p w:rsidR="009C6AE5" w:rsidRPr="00CD0284" w:rsidRDefault="00DC7022" w:rsidP="002F4D40">
      <w:pPr>
        <w:pStyle w:val="HeadingAssembly"/>
        <w:rPr>
          <w:lang w:eastAsia="zh-TW"/>
        </w:rPr>
      </w:pPr>
      <w:r w:rsidRPr="00CD0284">
        <w:rPr>
          <w:rFonts w:hint="eastAsia"/>
          <w:lang w:eastAsia="zh-TW"/>
        </w:rPr>
        <w:lastRenderedPageBreak/>
        <w:t>JWSS-22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Pr="00CD0284">
        <w:rPr>
          <w:rFonts w:hint="eastAsia"/>
          <w:lang w:eastAsia="zh-TW"/>
        </w:rPr>
        <w:t xml:space="preserve"> Upper &amp; Lower Arm Assembly</w:t>
      </w:r>
      <w:r w:rsidR="0027754B" w:rsidRPr="00CD0284">
        <w:rPr>
          <w:lang w:eastAsia="zh-TW"/>
        </w:rPr>
        <w:t xml:space="preserve"> – Exploded Vie</w:t>
      </w:r>
      <w:r w:rsidRPr="00CD0284">
        <w:rPr>
          <w:lang w:eastAsia="zh-TW"/>
        </w:rPr>
        <w:t>w</w:t>
      </w:r>
      <w:bookmarkEnd w:id="0"/>
    </w:p>
    <w:p w:rsidR="00FA25BD" w:rsidRPr="00CD0284" w:rsidRDefault="00FA25BD" w:rsidP="007C0F78">
      <w:pPr>
        <w:pStyle w:val="Photo"/>
        <w:rPr>
          <w:lang w:eastAsia="zh-TW"/>
        </w:rPr>
      </w:pPr>
    </w:p>
    <w:p w:rsidR="00FA25BD" w:rsidRPr="00CD0284" w:rsidRDefault="00923190">
      <w:pPr>
        <w:rPr>
          <w:rFonts w:eastAsiaTheme="minorHAnsi" w:cstheme="minorBidi"/>
          <w:sz w:val="24"/>
          <w:szCs w:val="22"/>
          <w:lang w:eastAsia="zh-TW"/>
        </w:rPr>
      </w:pPr>
      <w:r>
        <w:rPr>
          <w:rFonts w:eastAsiaTheme="minorHAnsi" w:cstheme="minorBidi"/>
          <w:noProof/>
          <w:sz w:val="24"/>
          <w:szCs w:val="22"/>
          <w:lang w:eastAsia="zh-TW"/>
        </w:rPr>
        <w:drawing>
          <wp:anchor distT="0" distB="0" distL="114300" distR="114300" simplePos="0" relativeHeight="251663872" behindDoc="0" locked="0" layoutInCell="1" allowOverlap="1" wp14:anchorId="70A81D28" wp14:editId="7C736C02">
            <wp:simplePos x="0" y="0"/>
            <wp:positionH relativeFrom="margin">
              <wp:posOffset>-399732</wp:posOffset>
            </wp:positionH>
            <wp:positionV relativeFrom="paragraph">
              <wp:posOffset>691832</wp:posOffset>
            </wp:positionV>
            <wp:extent cx="6339840" cy="6257925"/>
            <wp:effectExtent l="0" t="0" r="381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ploded view for CE JWSS-22B upper and lower arm assembly Mode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3984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5BD" w:rsidRPr="00CD0284">
        <w:rPr>
          <w:b/>
          <w:lang w:eastAsia="zh-TW"/>
        </w:rPr>
        <w:br w:type="page"/>
      </w:r>
    </w:p>
    <w:p w:rsidR="00E52181" w:rsidRPr="00CD0284" w:rsidRDefault="00FB3C8B" w:rsidP="00E52181">
      <w:pPr>
        <w:pStyle w:val="HeadingAssembly"/>
      </w:pPr>
      <w:bookmarkStart w:id="1" w:name="_Toc447205192"/>
      <w:proofErr w:type="gramStart"/>
      <w:r w:rsidRPr="00CD0284">
        <w:rPr>
          <w:b w:val="0"/>
          <w:bCs/>
          <w:lang w:eastAsia="zh-TW"/>
        </w:rPr>
        <w:lastRenderedPageBreak/>
        <w:t>15</w:t>
      </w:r>
      <w:r w:rsidR="00E52181" w:rsidRPr="00CD0284">
        <w:rPr>
          <w:b w:val="0"/>
          <w:lang w:eastAsia="zh-TW"/>
        </w:rPr>
        <w:t>.1.2</w:t>
      </w:r>
      <w:r w:rsidR="00E52181" w:rsidRPr="00CD0284">
        <w:rPr>
          <w:lang w:eastAsia="zh-TW"/>
        </w:rPr>
        <w:t xml:space="preserve">  </w:t>
      </w:r>
      <w:r w:rsidR="00DC7022" w:rsidRPr="00CD0284">
        <w:rPr>
          <w:rFonts w:hint="eastAsia"/>
          <w:lang w:eastAsia="zh-TW"/>
        </w:rPr>
        <w:t>JWSS</w:t>
      </w:r>
      <w:proofErr w:type="gramEnd"/>
      <w:r w:rsidR="00DC7022" w:rsidRPr="00CD0284">
        <w:rPr>
          <w:rFonts w:hint="eastAsia"/>
          <w:lang w:eastAsia="zh-TW"/>
        </w:rPr>
        <w:t>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DC7022" w:rsidRPr="00CD0284">
        <w:rPr>
          <w:rFonts w:hint="eastAsia"/>
          <w:lang w:eastAsia="zh-TW"/>
        </w:rPr>
        <w:t xml:space="preserve"> Upper &amp; Lower Arm Assembly</w:t>
      </w:r>
      <w:r w:rsidR="00DC7022" w:rsidRPr="00CD0284">
        <w:rPr>
          <w:lang w:eastAsia="zh-TW"/>
        </w:rPr>
        <w:t xml:space="preserve"> </w:t>
      </w:r>
      <w:r w:rsidR="00E52181" w:rsidRPr="00CD0284">
        <w:rPr>
          <w:lang w:eastAsia="zh-TW"/>
        </w:rPr>
        <w:t>– Parts List</w:t>
      </w:r>
      <w:bookmarkEnd w:id="1"/>
    </w:p>
    <w:p w:rsidR="00E52181" w:rsidRPr="00CD0284" w:rsidRDefault="00E52181" w:rsidP="00E52181">
      <w:pPr>
        <w:pStyle w:val="PartsListHeader"/>
      </w:pPr>
      <w:r w:rsidRPr="00CD0284">
        <w:t>Index No</w:t>
      </w:r>
      <w:r w:rsidRPr="00CD0284">
        <w:tab/>
        <w:t>Part No</w:t>
      </w:r>
      <w:r w:rsidRPr="00CD0284">
        <w:tab/>
        <w:t>Description</w:t>
      </w:r>
      <w:r w:rsidRPr="00CD0284">
        <w:tab/>
        <w:t>Size</w:t>
      </w:r>
      <w:r w:rsidRPr="00CD0284">
        <w:tab/>
      </w:r>
      <w:proofErr w:type="spellStart"/>
      <w:r w:rsidRPr="00CD0284">
        <w:t>Qty</w:t>
      </w:r>
      <w:proofErr w:type="spellEnd"/>
    </w:p>
    <w:p w:rsidR="00E52181" w:rsidRPr="00CD0284" w:rsidRDefault="00E52181" w:rsidP="00E52181">
      <w:pPr>
        <w:pStyle w:val="PartsList"/>
      </w:pPr>
      <w:r w:rsidRPr="00CD0284">
        <w:rPr>
          <w:rFonts w:hint="eastAsia"/>
        </w:rPr>
        <w:t>1</w:t>
      </w:r>
      <w:r w:rsidR="00C75CAD" w:rsidRPr="00CD0284">
        <w:tab/>
      </w:r>
      <w:r w:rsidR="00EB7E0F" w:rsidRPr="00CD0284">
        <w:t>F009668</w:t>
      </w:r>
      <w:r w:rsidRPr="00CD0284">
        <w:tab/>
      </w:r>
      <w:r w:rsidR="00713B49" w:rsidRPr="00CD0284">
        <w:t>Button Head Socket Screw</w:t>
      </w:r>
      <w:r w:rsidRPr="00CD0284">
        <w:tab/>
      </w:r>
      <w:r w:rsidR="00947255" w:rsidRPr="00CD0284">
        <w:t>#10-32x</w:t>
      </w:r>
      <w:r w:rsidR="00360B10" w:rsidRPr="00CD0284">
        <w:t>1/4</w:t>
      </w:r>
      <w:r w:rsidRPr="00CD0284">
        <w:tab/>
      </w:r>
      <w:r w:rsidR="00360B10" w:rsidRPr="00CD0284">
        <w:rPr>
          <w:rFonts w:hint="eastAsia"/>
        </w:rPr>
        <w:t>2</w:t>
      </w:r>
    </w:p>
    <w:p w:rsidR="008E6DAC" w:rsidRPr="00CD0284" w:rsidRDefault="008E6DAC" w:rsidP="00E52181">
      <w:pPr>
        <w:pStyle w:val="PartsList"/>
      </w:pPr>
      <w:r w:rsidRPr="00CD0284">
        <w:t>2</w:t>
      </w:r>
      <w:r w:rsidRPr="00CD0284">
        <w:tab/>
      </w:r>
      <w:r w:rsidR="00C75CAD" w:rsidRPr="00CD0284">
        <w:t>JWSS22</w:t>
      </w:r>
      <w:r w:rsidR="00404E63" w:rsidRPr="00CD0284">
        <w:t>B</w:t>
      </w:r>
      <w:r w:rsidR="00C75CAD" w:rsidRPr="00CD0284">
        <w:t>-</w:t>
      </w:r>
      <w:r w:rsidR="000051EE" w:rsidRPr="00CD0284">
        <w:t>2</w:t>
      </w:r>
      <w:r w:rsidRPr="00CD0284">
        <w:t>02</w:t>
      </w:r>
      <w:r w:rsidRPr="00CD0284">
        <w:tab/>
      </w:r>
      <w:r w:rsidR="00360B10" w:rsidRPr="00CD0284">
        <w:t>Top Cover</w:t>
      </w:r>
      <w:r w:rsidR="00360B10" w:rsidRPr="00CD0284">
        <w:tab/>
      </w:r>
      <w:r w:rsidR="00360B10" w:rsidRPr="00CD0284">
        <w:tab/>
        <w:t>1</w:t>
      </w:r>
    </w:p>
    <w:p w:rsidR="00360B10" w:rsidRPr="00CD0284" w:rsidRDefault="000051EE" w:rsidP="00E52181">
      <w:pPr>
        <w:pStyle w:val="PartsList"/>
      </w:pPr>
      <w:r w:rsidRPr="00CD0284">
        <w:t>3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360B10" w:rsidRPr="00CD0284">
        <w:t>03</w:t>
      </w:r>
      <w:r w:rsidR="00360B10" w:rsidRPr="00CD0284">
        <w:tab/>
        <w:t xml:space="preserve">Switch </w:t>
      </w:r>
      <w:r w:rsidRPr="00CD0284">
        <w:t xml:space="preserve">Rubber </w:t>
      </w:r>
      <w:r w:rsidR="00360B10" w:rsidRPr="00CD0284">
        <w:t>Cover</w:t>
      </w:r>
      <w:r w:rsidR="00360B10" w:rsidRPr="00CD0284">
        <w:tab/>
      </w:r>
      <w:r w:rsidR="00360B10" w:rsidRPr="00CD0284">
        <w:tab/>
        <w:t>1</w:t>
      </w:r>
    </w:p>
    <w:p w:rsidR="00360B10" w:rsidRPr="00CD0284" w:rsidRDefault="000051EE" w:rsidP="00E52181">
      <w:pPr>
        <w:pStyle w:val="PartsList"/>
      </w:pPr>
      <w:r w:rsidRPr="00CD0284">
        <w:t>4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360B10" w:rsidRPr="00CD0284">
        <w:t>04</w:t>
      </w:r>
      <w:r w:rsidR="00360B10" w:rsidRPr="00CD0284">
        <w:tab/>
        <w:t>Switch</w:t>
      </w:r>
      <w:r w:rsidR="00360B10" w:rsidRPr="00CD0284">
        <w:tab/>
      </w:r>
      <w:r w:rsidR="00360B10" w:rsidRPr="00CD0284">
        <w:tab/>
        <w:t>1</w:t>
      </w:r>
    </w:p>
    <w:p w:rsidR="00360B10" w:rsidRPr="00CD0284" w:rsidRDefault="00360B10" w:rsidP="00E52181">
      <w:pPr>
        <w:pStyle w:val="PartsList"/>
      </w:pPr>
      <w:r w:rsidRPr="00CD0284">
        <w:t>5</w:t>
      </w:r>
      <w:r w:rsidRPr="00CD0284">
        <w:tab/>
      </w:r>
      <w:r w:rsidR="000051EE" w:rsidRPr="00CD0284">
        <w:rPr>
          <w:rFonts w:eastAsiaTheme="minorEastAsia"/>
          <w:color w:val="000000" w:themeColor="text1"/>
          <w:lang w:eastAsia="zh-TW"/>
        </w:rPr>
        <w:t>TS-1521031</w:t>
      </w:r>
      <w:r w:rsidRPr="00CD0284">
        <w:tab/>
        <w:t>Socket Set Screw</w:t>
      </w:r>
      <w:r w:rsidRPr="00CD0284">
        <w:tab/>
        <w:t>M4</w:t>
      </w:r>
      <w:r w:rsidR="00947255" w:rsidRPr="00CD0284">
        <w:t>x</w:t>
      </w:r>
      <w:r w:rsidRPr="00CD0284">
        <w:t>8</w:t>
      </w:r>
      <w:r w:rsidRPr="00CD0284">
        <w:tab/>
        <w:t>1</w:t>
      </w:r>
    </w:p>
    <w:p w:rsidR="00E11DE3" w:rsidRPr="00CD0284" w:rsidRDefault="000051EE" w:rsidP="00E52181">
      <w:pPr>
        <w:pStyle w:val="PartsList"/>
      </w:pPr>
      <w:r w:rsidRPr="00CD0284">
        <w:t>6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E11DE3" w:rsidRPr="00CD0284">
        <w:t>06</w:t>
      </w:r>
      <w:r w:rsidR="00E11DE3" w:rsidRPr="00CD0284">
        <w:tab/>
      </w:r>
      <w:r w:rsidR="00642CA2" w:rsidRPr="00CD0284">
        <w:t xml:space="preserve">VR </w:t>
      </w:r>
      <w:r w:rsidR="00E11DE3" w:rsidRPr="00CD0284">
        <w:t>Knob</w:t>
      </w:r>
      <w:r w:rsidR="00642CA2" w:rsidRPr="00CD0284">
        <w:t xml:space="preserve"> with Speed Label</w:t>
      </w:r>
      <w:r w:rsidR="00E11DE3" w:rsidRPr="00CD0284">
        <w:tab/>
      </w:r>
      <w:r w:rsidR="00E11DE3" w:rsidRPr="00CD0284">
        <w:tab/>
        <w:t>1</w:t>
      </w:r>
    </w:p>
    <w:p w:rsidR="00E11DE3" w:rsidRPr="00CD0284" w:rsidRDefault="000051EE" w:rsidP="00E52181">
      <w:pPr>
        <w:pStyle w:val="PartsList"/>
      </w:pPr>
      <w:r w:rsidRPr="00CD0284">
        <w:t>7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E11DE3" w:rsidRPr="00CD0284">
        <w:t>07</w:t>
      </w:r>
      <w:r w:rsidR="00E11DE3" w:rsidRPr="00CD0284">
        <w:tab/>
        <w:t>Upper Arm</w:t>
      </w:r>
      <w:r w:rsidR="00E11DE3" w:rsidRPr="00CD0284">
        <w:tab/>
      </w:r>
      <w:r w:rsidR="00E11DE3" w:rsidRPr="00CD0284">
        <w:tab/>
        <w:t>1</w:t>
      </w:r>
    </w:p>
    <w:p w:rsidR="00E11DE3" w:rsidRPr="00CD0284" w:rsidRDefault="00E11DE3" w:rsidP="00E52181">
      <w:pPr>
        <w:pStyle w:val="PartsList"/>
      </w:pPr>
      <w:r w:rsidRPr="00CD0284">
        <w:t>8</w:t>
      </w:r>
      <w:r w:rsidRPr="00CD0284">
        <w:tab/>
      </w:r>
      <w:r w:rsidR="005438F2" w:rsidRPr="00CD0284">
        <w:t>F009916</w:t>
      </w:r>
      <w:r w:rsidRPr="00CD0284">
        <w:tab/>
      </w:r>
      <w:r w:rsidR="00713B49" w:rsidRPr="00CD0284">
        <w:t>Button Head Socket Screw</w:t>
      </w:r>
      <w:r w:rsidRPr="00CD0284">
        <w:tab/>
        <w:t>#10-32x5/16</w:t>
      </w:r>
      <w:r w:rsidRPr="00CD0284">
        <w:tab/>
        <w:t>7</w:t>
      </w:r>
    </w:p>
    <w:p w:rsidR="000152EC" w:rsidRPr="00CD0284" w:rsidRDefault="000152EC" w:rsidP="00E52181">
      <w:pPr>
        <w:pStyle w:val="PartsList"/>
      </w:pPr>
      <w:r w:rsidRPr="00CD0284">
        <w:t>9</w:t>
      </w:r>
      <w:r w:rsidRPr="00CD0284">
        <w:tab/>
      </w:r>
      <w:r w:rsidR="00D76497" w:rsidRPr="00CD0284">
        <w:t>F009670</w:t>
      </w:r>
      <w:r w:rsidRPr="00CD0284">
        <w:tab/>
      </w:r>
      <w:r w:rsidR="00713B49" w:rsidRPr="00CD0284">
        <w:t>Button Head Socket Screw</w:t>
      </w:r>
      <w:r w:rsidR="00947255" w:rsidRPr="00CD0284">
        <w:tab/>
        <w:t>#10-32x3</w:t>
      </w:r>
      <w:r w:rsidRPr="00CD0284">
        <w:t>/8</w:t>
      </w:r>
      <w:r w:rsidRPr="00CD0284">
        <w:tab/>
        <w:t>2</w:t>
      </w:r>
    </w:p>
    <w:p w:rsidR="00C836DC" w:rsidRPr="00CD0284" w:rsidRDefault="000051EE" w:rsidP="00E52181">
      <w:pPr>
        <w:pStyle w:val="PartsList"/>
      </w:pPr>
      <w:r w:rsidRPr="00CD0284">
        <w:t>10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5F4ED7" w:rsidRPr="00CD0284">
        <w:t>10</w:t>
      </w:r>
      <w:r w:rsidR="005F4ED7" w:rsidRPr="00CD0284">
        <w:tab/>
        <w:t>Dust Blower</w:t>
      </w:r>
      <w:r w:rsidR="005F4ED7" w:rsidRPr="00CD0284">
        <w:tab/>
      </w:r>
      <w:r w:rsidR="005F4ED7" w:rsidRPr="00CD0284">
        <w:tab/>
        <w:t>1</w:t>
      </w:r>
    </w:p>
    <w:p w:rsidR="005F4ED7" w:rsidRPr="00CD0284" w:rsidRDefault="00947255" w:rsidP="00E52181">
      <w:pPr>
        <w:pStyle w:val="PartsList"/>
      </w:pPr>
      <w:r w:rsidRPr="00CD0284">
        <w:t>11</w:t>
      </w:r>
      <w:r w:rsidRPr="00CD0284">
        <w:tab/>
      </w:r>
      <w:r w:rsidR="000051EE" w:rsidRPr="00CD0284">
        <w:rPr>
          <w:rFonts w:eastAsiaTheme="minorEastAsia"/>
          <w:color w:val="000000" w:themeColor="text1"/>
          <w:lang w:eastAsia="zh-TW"/>
        </w:rPr>
        <w:t>TS-081B022</w:t>
      </w:r>
      <w:r w:rsidRPr="00CD0284">
        <w:tab/>
      </w:r>
      <w:r w:rsidR="000051EE" w:rsidRPr="00CD0284">
        <w:rPr>
          <w:rFonts w:eastAsiaTheme="minorEastAsia"/>
          <w:color w:val="000000" w:themeColor="text1"/>
          <w:lang w:eastAsia="zh-TW"/>
        </w:rPr>
        <w:t>Pan Head Screw</w:t>
      </w:r>
      <w:r w:rsidR="000051EE" w:rsidRPr="00CD0284">
        <w:tab/>
        <w:t>#8-32</w:t>
      </w:r>
      <w:r w:rsidRPr="00CD0284">
        <w:t>x</w:t>
      </w:r>
      <w:r w:rsidR="005F4ED7" w:rsidRPr="00CD0284">
        <w:t>3/8</w:t>
      </w:r>
      <w:r w:rsidR="005F4ED7" w:rsidRPr="00CD0284">
        <w:tab/>
        <w:t>2</w:t>
      </w:r>
    </w:p>
    <w:p w:rsidR="00B2761F" w:rsidRPr="00CD0284" w:rsidRDefault="00947255" w:rsidP="00E52181">
      <w:pPr>
        <w:pStyle w:val="PartsList"/>
      </w:pPr>
      <w:r w:rsidRPr="00CD0284">
        <w:t>12</w:t>
      </w:r>
      <w:r w:rsidRPr="00CD0284">
        <w:tab/>
        <w:t>JWSS22</w:t>
      </w:r>
      <w:r w:rsidR="00404E63" w:rsidRPr="00CD0284">
        <w:t>B</w:t>
      </w:r>
      <w:r w:rsidR="000051EE" w:rsidRPr="00CD0284">
        <w:t>-2</w:t>
      </w:r>
      <w:r w:rsidRPr="00CD0284">
        <w:t>12</w:t>
      </w:r>
      <w:r w:rsidRPr="00CD0284">
        <w:tab/>
        <w:t>Hold Down Mount Plate</w:t>
      </w:r>
      <w:r w:rsidRPr="00CD0284">
        <w:tab/>
      </w:r>
      <w:r w:rsidRPr="00CD0284">
        <w:tab/>
        <w:t>1</w:t>
      </w:r>
    </w:p>
    <w:p w:rsidR="00947255" w:rsidRPr="00CD0284" w:rsidRDefault="000051EE" w:rsidP="00E52181">
      <w:pPr>
        <w:pStyle w:val="PartsList"/>
      </w:pPr>
      <w:r w:rsidRPr="00CD0284">
        <w:t>13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947255" w:rsidRPr="00CD0284">
        <w:t>13</w:t>
      </w:r>
      <w:r w:rsidR="00947255" w:rsidRPr="00CD0284">
        <w:tab/>
        <w:t>Hold Down Clamp Screw</w:t>
      </w:r>
      <w:r w:rsidR="00947255" w:rsidRPr="00CD0284">
        <w:tab/>
      </w:r>
      <w:r w:rsidR="00947255" w:rsidRPr="00CD0284">
        <w:tab/>
        <w:t>1</w:t>
      </w:r>
    </w:p>
    <w:p w:rsidR="00947255" w:rsidRPr="00CD0284" w:rsidRDefault="000051EE" w:rsidP="00E52181">
      <w:pPr>
        <w:pStyle w:val="PartsList"/>
      </w:pPr>
      <w:r w:rsidRPr="00CD0284">
        <w:t>14</w:t>
      </w:r>
      <w:r w:rsidRPr="00CD0284">
        <w:tab/>
      </w:r>
      <w:r w:rsidRPr="00CD0284">
        <w:rPr>
          <w:rFonts w:eastAsiaTheme="minorEastAsia"/>
          <w:color w:val="000000" w:themeColor="text1"/>
          <w:lang w:eastAsia="zh-TW"/>
        </w:rPr>
        <w:t>TS-0680021</w:t>
      </w:r>
      <w:r w:rsidR="00947255" w:rsidRPr="00CD0284">
        <w:tab/>
      </w:r>
      <w:r w:rsidRPr="00CD0284">
        <w:t>Flat Washer</w:t>
      </w:r>
      <w:r w:rsidRPr="00CD0284">
        <w:tab/>
        <w:t>1/4”</w:t>
      </w:r>
      <w:r w:rsidR="00947255" w:rsidRPr="00CD0284">
        <w:tab/>
        <w:t>4</w:t>
      </w:r>
    </w:p>
    <w:p w:rsidR="00292E20" w:rsidRPr="00CD0284" w:rsidRDefault="000051EE" w:rsidP="00E52181">
      <w:pPr>
        <w:pStyle w:val="PartsList"/>
      </w:pPr>
      <w:r w:rsidRPr="00CD0284">
        <w:t>15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292E20" w:rsidRPr="00CD0284">
        <w:t>15</w:t>
      </w:r>
      <w:r w:rsidR="00292E20" w:rsidRPr="00CD0284">
        <w:tab/>
        <w:t>Hold Down Clamp Knob</w:t>
      </w:r>
      <w:r w:rsidR="00292E20" w:rsidRPr="00CD0284">
        <w:tab/>
      </w:r>
      <w:r w:rsidR="00292E20" w:rsidRPr="00CD0284">
        <w:tab/>
        <w:t>1</w:t>
      </w:r>
    </w:p>
    <w:p w:rsidR="00292E20" w:rsidRPr="00CD0284" w:rsidRDefault="000051EE" w:rsidP="00E52181">
      <w:pPr>
        <w:pStyle w:val="PartsList"/>
      </w:pPr>
      <w:r w:rsidRPr="00CD0284">
        <w:t>16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292E20" w:rsidRPr="00CD0284">
        <w:t>16</w:t>
      </w:r>
      <w:r w:rsidR="00292E20" w:rsidRPr="00CD0284">
        <w:tab/>
        <w:t>Hold Down Bar</w:t>
      </w:r>
      <w:r w:rsidR="00292E20" w:rsidRPr="00CD0284">
        <w:tab/>
      </w:r>
      <w:r w:rsidR="00292E20" w:rsidRPr="00CD0284">
        <w:tab/>
        <w:t>1</w:t>
      </w:r>
    </w:p>
    <w:p w:rsidR="00292E20" w:rsidRPr="00CD0284" w:rsidRDefault="000051EE" w:rsidP="00E52181">
      <w:pPr>
        <w:pStyle w:val="PartsList"/>
      </w:pPr>
      <w:r w:rsidRPr="00CD0284">
        <w:t>17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292E20" w:rsidRPr="00CD0284">
        <w:t>17</w:t>
      </w:r>
      <w:r w:rsidR="00292E20" w:rsidRPr="00CD0284">
        <w:tab/>
        <w:t>Air Nozzle</w:t>
      </w:r>
      <w:r w:rsidR="00292E20" w:rsidRPr="00CD0284">
        <w:tab/>
      </w:r>
      <w:r w:rsidR="00292E20" w:rsidRPr="00CD0284">
        <w:tab/>
        <w:t>1</w:t>
      </w:r>
    </w:p>
    <w:p w:rsidR="00292E20" w:rsidRPr="00CD0284" w:rsidRDefault="000051EE" w:rsidP="00E52181">
      <w:pPr>
        <w:pStyle w:val="PartsList"/>
      </w:pPr>
      <w:r w:rsidRPr="00CD0284">
        <w:t>18</w:t>
      </w:r>
      <w:r w:rsidRPr="00CD0284">
        <w:tab/>
      </w:r>
      <w:r w:rsidR="009E030F" w:rsidRPr="00CD0284">
        <w:t>TS-0206022</w:t>
      </w:r>
      <w:r w:rsidRPr="00CD0284">
        <w:tab/>
        <w:t>Socket Head Cap Screw</w:t>
      </w:r>
      <w:r w:rsidRPr="00CD0284">
        <w:tab/>
        <w:t>#10-32x</w:t>
      </w:r>
      <w:r w:rsidR="00292E20" w:rsidRPr="00CD0284">
        <w:t>1</w:t>
      </w:r>
      <w:r w:rsidRPr="00CD0284">
        <w:t>/</w:t>
      </w:r>
      <w:r w:rsidR="00292E20" w:rsidRPr="00CD0284">
        <w:t>2</w:t>
      </w:r>
      <w:r w:rsidR="00292E20" w:rsidRPr="00CD0284">
        <w:tab/>
        <w:t>1</w:t>
      </w:r>
    </w:p>
    <w:p w:rsidR="00EA782C" w:rsidRPr="00CD0284" w:rsidRDefault="00EA782C" w:rsidP="00E52181">
      <w:pPr>
        <w:pStyle w:val="PartsList"/>
      </w:pPr>
      <w:r w:rsidRPr="00CD0284">
        <w:t>19</w:t>
      </w:r>
      <w:r w:rsidRPr="00CD0284">
        <w:tab/>
        <w:t>JWSS</w:t>
      </w:r>
      <w:r w:rsidR="000051EE" w:rsidRPr="00CD0284">
        <w:t>22</w:t>
      </w:r>
      <w:r w:rsidR="00404E63" w:rsidRPr="00CD0284">
        <w:t>B</w:t>
      </w:r>
      <w:r w:rsidR="000051EE" w:rsidRPr="00CD0284">
        <w:t>-2</w:t>
      </w:r>
      <w:r w:rsidRPr="00CD0284">
        <w:t>19</w:t>
      </w:r>
      <w:r w:rsidRPr="00CD0284">
        <w:tab/>
        <w:t>Hold Down Fork</w:t>
      </w:r>
      <w:r w:rsidRPr="00CD0284">
        <w:tab/>
      </w:r>
      <w:r w:rsidRPr="00CD0284">
        <w:tab/>
        <w:t>1</w:t>
      </w:r>
    </w:p>
    <w:p w:rsidR="00EA782C" w:rsidRPr="00CD0284" w:rsidRDefault="004E1EC2" w:rsidP="00E52181">
      <w:pPr>
        <w:pStyle w:val="PartsList"/>
      </w:pPr>
      <w:r w:rsidRPr="00CD0284">
        <w:t>20</w:t>
      </w:r>
      <w:r w:rsidRPr="00CD0284">
        <w:tab/>
      </w:r>
      <w:r w:rsidRPr="0091769E">
        <w:rPr>
          <w:highlight w:val="yellow"/>
        </w:rPr>
        <w:t>JWSS22</w:t>
      </w:r>
      <w:r w:rsidR="00404E63" w:rsidRPr="0091769E">
        <w:rPr>
          <w:highlight w:val="yellow"/>
        </w:rPr>
        <w:t>B</w:t>
      </w:r>
      <w:r w:rsidRPr="0091769E">
        <w:rPr>
          <w:highlight w:val="yellow"/>
        </w:rPr>
        <w:t>-2</w:t>
      </w:r>
      <w:r w:rsidR="00EA782C" w:rsidRPr="0091769E">
        <w:rPr>
          <w:highlight w:val="yellow"/>
        </w:rPr>
        <w:t>20</w:t>
      </w:r>
      <w:r w:rsidR="0091769E" w:rsidRPr="0091769E">
        <w:rPr>
          <w:highlight w:val="yellow"/>
        </w:rPr>
        <w:t>E</w:t>
      </w:r>
      <w:r w:rsidR="00EA782C" w:rsidRPr="00CD0284">
        <w:tab/>
        <w:t>Main Body</w:t>
      </w:r>
      <w:r w:rsidR="00EA782C" w:rsidRPr="00CD0284">
        <w:tab/>
      </w:r>
      <w:r w:rsidR="00EA782C" w:rsidRPr="00CD0284">
        <w:tab/>
        <w:t>1</w:t>
      </w:r>
    </w:p>
    <w:p w:rsidR="00EA782C" w:rsidRPr="00CD0284" w:rsidRDefault="00EA782C" w:rsidP="00E52181">
      <w:pPr>
        <w:pStyle w:val="PartsList"/>
      </w:pPr>
      <w:r w:rsidRPr="00CD0284">
        <w:t>21</w:t>
      </w:r>
      <w:r w:rsidRPr="00CD0284">
        <w:tab/>
      </w:r>
      <w:r w:rsidR="00B60332" w:rsidRPr="00CD0284">
        <w:t>5508073</w:t>
      </w:r>
      <w:r w:rsidRPr="00CD0284">
        <w:tab/>
        <w:t>Hex Nylon Lock Nut</w:t>
      </w:r>
      <w:r w:rsidRPr="00CD0284">
        <w:tab/>
        <w:t>#10-32</w:t>
      </w:r>
      <w:r w:rsidRPr="00CD0284">
        <w:tab/>
        <w:t>3</w:t>
      </w:r>
    </w:p>
    <w:p w:rsidR="003C5C1A" w:rsidRPr="00CD0284" w:rsidRDefault="003C5C1A" w:rsidP="00E52181">
      <w:pPr>
        <w:pStyle w:val="PartsList"/>
      </w:pPr>
      <w:r w:rsidRPr="00CD0284">
        <w:t>22</w:t>
      </w:r>
      <w:r w:rsidRPr="00CD0284">
        <w:tab/>
      </w:r>
      <w:r w:rsidR="008A71C0" w:rsidRPr="00CD0284">
        <w:t>F009917</w:t>
      </w:r>
      <w:r w:rsidRPr="00CD0284">
        <w:tab/>
      </w:r>
      <w:r w:rsidR="00713B49" w:rsidRPr="00CD0284">
        <w:t>Button Head Socket Screw</w:t>
      </w:r>
      <w:r w:rsidRPr="00CD0284">
        <w:tab/>
        <w:t>#10-32x2-1/4</w:t>
      </w:r>
      <w:r w:rsidRPr="00CD0284">
        <w:tab/>
        <w:t>3</w:t>
      </w:r>
    </w:p>
    <w:p w:rsidR="003C5C1A" w:rsidRPr="00CD0284" w:rsidRDefault="004E1EC2" w:rsidP="00E52181">
      <w:pPr>
        <w:pStyle w:val="PartsList"/>
      </w:pPr>
      <w:r w:rsidRPr="00CD0284">
        <w:t>23</w:t>
      </w:r>
      <w:r w:rsidRPr="00CD0284">
        <w:tab/>
      </w:r>
      <w:r w:rsidRPr="00CD0284">
        <w:rPr>
          <w:rFonts w:eastAsiaTheme="minorEastAsia"/>
          <w:color w:val="000000" w:themeColor="text1"/>
          <w:lang w:val="de-DE" w:eastAsia="zh-TW"/>
        </w:rPr>
        <w:t>TS-0680021</w:t>
      </w:r>
      <w:r w:rsidRPr="00CD0284">
        <w:tab/>
        <w:t>Flat Washer</w:t>
      </w:r>
      <w:r w:rsidRPr="00CD0284">
        <w:tab/>
        <w:t>1/4</w:t>
      </w:r>
      <w:r w:rsidR="003C5C1A" w:rsidRPr="00CD0284">
        <w:tab/>
        <w:t>1</w:t>
      </w:r>
    </w:p>
    <w:p w:rsidR="003C5C1A" w:rsidRPr="00CD0284" w:rsidRDefault="003C5C1A" w:rsidP="00E52181">
      <w:pPr>
        <w:pStyle w:val="PartsList"/>
      </w:pPr>
      <w:r w:rsidRPr="00CD0284">
        <w:t>24</w:t>
      </w:r>
      <w:r w:rsidRPr="00CD0284">
        <w:tab/>
      </w:r>
      <w:r w:rsidR="004E1EC2" w:rsidRPr="00CD0284">
        <w:rPr>
          <w:rFonts w:eastAsiaTheme="minorEastAsia"/>
          <w:color w:val="000000" w:themeColor="text1"/>
          <w:lang w:val="de-DE" w:eastAsia="zh-TW"/>
        </w:rPr>
        <w:t>TS-0640071</w:t>
      </w:r>
      <w:r w:rsidR="004E1EC2" w:rsidRPr="00CD0284">
        <w:tab/>
        <w:t>Hex Nylon Lock Nut</w:t>
      </w:r>
      <w:r w:rsidR="004E1EC2" w:rsidRPr="00CD0284">
        <w:tab/>
        <w:t>1/4-20</w:t>
      </w:r>
      <w:r w:rsidRPr="00CD0284">
        <w:tab/>
        <w:t>2</w:t>
      </w:r>
    </w:p>
    <w:p w:rsidR="003C5C1A" w:rsidRPr="00CD0284" w:rsidRDefault="003C5C1A" w:rsidP="00E52181">
      <w:pPr>
        <w:pStyle w:val="PartsList"/>
      </w:pPr>
      <w:r w:rsidRPr="00CD0284">
        <w:t>25</w:t>
      </w:r>
      <w:r w:rsidRPr="00CD0284">
        <w:tab/>
      </w:r>
      <w:r w:rsidR="00606236" w:rsidRPr="00CD0284">
        <w:t>F009918</w:t>
      </w:r>
      <w:r w:rsidRPr="00CD0284">
        <w:tab/>
      </w:r>
      <w:r w:rsidR="00713B49" w:rsidRPr="00CD0284">
        <w:t>Button Head Socket Screw</w:t>
      </w:r>
      <w:r w:rsidRPr="00CD0284">
        <w:tab/>
      </w:r>
      <w:r w:rsidR="004E1EC2" w:rsidRPr="00CD0284">
        <w:t>1/4-20</w:t>
      </w:r>
      <w:r w:rsidRPr="00CD0284">
        <w:t>x2-1/2</w:t>
      </w:r>
      <w:r w:rsidRPr="00CD0284">
        <w:tab/>
        <w:t>2</w:t>
      </w:r>
    </w:p>
    <w:p w:rsidR="003C5C1A" w:rsidRPr="00CD0284" w:rsidRDefault="003C5C1A" w:rsidP="00E52181">
      <w:pPr>
        <w:pStyle w:val="PartsList"/>
      </w:pPr>
      <w:r w:rsidRPr="00CD0284">
        <w:t>26</w:t>
      </w:r>
      <w:r w:rsidRPr="00CD0284">
        <w:tab/>
      </w:r>
      <w:r w:rsidR="004E1EC2" w:rsidRPr="00CD0284">
        <w:rPr>
          <w:rFonts w:eastAsiaTheme="minorEastAsia"/>
          <w:color w:val="000000" w:themeColor="text1"/>
          <w:lang w:eastAsia="zh-TW"/>
        </w:rPr>
        <w:t>TS-130205</w:t>
      </w:r>
      <w:r w:rsidRPr="00CD0284">
        <w:tab/>
        <w:t>Lock Washer</w:t>
      </w:r>
      <w:r w:rsidRPr="00CD0284">
        <w:tab/>
        <w:t>1/4</w:t>
      </w:r>
      <w:r w:rsidRPr="00CD0284">
        <w:tab/>
        <w:t>1</w:t>
      </w:r>
    </w:p>
    <w:p w:rsidR="003C5C1A" w:rsidRPr="00CD0284" w:rsidRDefault="003C5C1A" w:rsidP="00E52181">
      <w:pPr>
        <w:pStyle w:val="PartsList"/>
      </w:pPr>
      <w:r w:rsidRPr="00CD0284">
        <w:t>27</w:t>
      </w:r>
      <w:r w:rsidRPr="00CD0284">
        <w:tab/>
      </w:r>
      <w:r w:rsidR="00EC65E7" w:rsidRPr="00CD0284">
        <w:t>TS-081B012</w:t>
      </w:r>
      <w:r w:rsidRPr="00CD0284">
        <w:tab/>
        <w:t>Phillips Pan Head Machine Screw</w:t>
      </w:r>
      <w:r w:rsidRPr="00CD0284">
        <w:tab/>
        <w:t>#8-32x1/4</w:t>
      </w:r>
      <w:r w:rsidRPr="00CD0284">
        <w:tab/>
        <w:t>1</w:t>
      </w:r>
    </w:p>
    <w:p w:rsidR="00C45C70" w:rsidRPr="00CD0284" w:rsidRDefault="00C45C70" w:rsidP="00E52181">
      <w:pPr>
        <w:pStyle w:val="PartsList"/>
      </w:pPr>
      <w:r w:rsidRPr="00CD0284">
        <w:t>28</w:t>
      </w:r>
      <w:r w:rsidRPr="00CD0284">
        <w:tab/>
      </w:r>
      <w:r w:rsidR="004E1EC2" w:rsidRPr="00CD0284">
        <w:rPr>
          <w:rFonts w:eastAsiaTheme="minorEastAsia"/>
          <w:color w:val="000000" w:themeColor="text1"/>
          <w:lang w:eastAsia="zh-TW"/>
        </w:rPr>
        <w:t>TS-0720041</w:t>
      </w:r>
      <w:r w:rsidRPr="00CD0284">
        <w:tab/>
        <w:t>External Tooth Lock Washer</w:t>
      </w:r>
      <w:r w:rsidRPr="00CD0284">
        <w:tab/>
        <w:t>#8</w:t>
      </w:r>
      <w:r w:rsidRPr="00CD0284">
        <w:tab/>
        <w:t>1</w:t>
      </w:r>
    </w:p>
    <w:p w:rsidR="00C45C70" w:rsidRPr="00CD0284" w:rsidRDefault="00A57A06" w:rsidP="00E52181">
      <w:pPr>
        <w:pStyle w:val="PartsList"/>
      </w:pPr>
      <w:r w:rsidRPr="00CD0284">
        <w:t>29</w:t>
      </w:r>
      <w:r w:rsidRPr="00CD0284">
        <w:tab/>
      </w:r>
      <w:r w:rsidRPr="00CD0284">
        <w:rPr>
          <w:rFonts w:eastAsiaTheme="minorEastAsia"/>
          <w:color w:val="000000" w:themeColor="text1"/>
          <w:lang w:eastAsia="zh-TW"/>
        </w:rPr>
        <w:t>TS-0561031</w:t>
      </w:r>
      <w:r w:rsidRPr="00CD0284">
        <w:tab/>
        <w:t>Hex Nut</w:t>
      </w:r>
      <w:r w:rsidRPr="00CD0284">
        <w:tab/>
        <w:t>3/8-16</w:t>
      </w:r>
      <w:r w:rsidR="00C45C70" w:rsidRPr="00CD0284">
        <w:tab/>
        <w:t>1</w:t>
      </w:r>
    </w:p>
    <w:p w:rsidR="00F5514E" w:rsidRPr="00CD0284" w:rsidRDefault="00A57A06" w:rsidP="00E52181">
      <w:pPr>
        <w:pStyle w:val="PartsList"/>
      </w:pPr>
      <w:r w:rsidRPr="00CD0284">
        <w:t>30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F5514E" w:rsidRPr="00CD0284">
        <w:t>30</w:t>
      </w:r>
      <w:r w:rsidR="00F5514E" w:rsidRPr="00CD0284">
        <w:tab/>
        <w:t>Ball Set Screw</w:t>
      </w:r>
      <w:r w:rsidR="00F5514E" w:rsidRPr="00CD0284">
        <w:tab/>
        <w:t>3/8</w:t>
      </w:r>
      <w:r w:rsidRPr="00CD0284">
        <w:t>-16</w:t>
      </w:r>
      <w:r w:rsidR="00F5514E" w:rsidRPr="00CD0284">
        <w:t>x5/8</w:t>
      </w:r>
      <w:r w:rsidR="00F5514E" w:rsidRPr="00CD0284">
        <w:tab/>
        <w:t>1</w:t>
      </w:r>
    </w:p>
    <w:p w:rsidR="00F5514E" w:rsidRPr="00CD0284" w:rsidRDefault="00A57A06" w:rsidP="00E52181">
      <w:pPr>
        <w:pStyle w:val="PartsList"/>
      </w:pPr>
      <w:r w:rsidRPr="00CD0284">
        <w:t>31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F5514E" w:rsidRPr="00CD0284">
        <w:t>31</w:t>
      </w:r>
      <w:r w:rsidR="00F5514E" w:rsidRPr="00CD0284">
        <w:tab/>
        <w:t>Housing Cross Block</w:t>
      </w:r>
      <w:r w:rsidR="00F5514E" w:rsidRPr="00CD0284">
        <w:tab/>
      </w:r>
      <w:r w:rsidR="00F5514E" w:rsidRPr="00CD0284">
        <w:tab/>
        <w:t>1</w:t>
      </w:r>
    </w:p>
    <w:p w:rsidR="00F5514E" w:rsidRPr="00CD0284" w:rsidRDefault="00A57A06" w:rsidP="00E52181">
      <w:pPr>
        <w:pStyle w:val="PartsList"/>
      </w:pPr>
      <w:r w:rsidRPr="00CD0284">
        <w:t>32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F5514E" w:rsidRPr="00CD0284">
        <w:t>32</w:t>
      </w:r>
      <w:r w:rsidR="00F5514E" w:rsidRPr="00CD0284">
        <w:tab/>
        <w:t>Cross Block Retainer</w:t>
      </w:r>
      <w:r w:rsidR="00F5514E" w:rsidRPr="00CD0284">
        <w:tab/>
      </w:r>
      <w:r w:rsidR="00F5514E" w:rsidRPr="00CD0284">
        <w:tab/>
        <w:t>1</w:t>
      </w:r>
    </w:p>
    <w:p w:rsidR="00F5514E" w:rsidRPr="00CD0284" w:rsidRDefault="00A57A06" w:rsidP="00E52181">
      <w:pPr>
        <w:pStyle w:val="PartsList"/>
      </w:pPr>
      <w:r w:rsidRPr="00CD0284">
        <w:t>33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F5514E" w:rsidRPr="00CD0284">
        <w:t>33</w:t>
      </w:r>
      <w:r w:rsidR="00F5514E" w:rsidRPr="00CD0284">
        <w:tab/>
      </w:r>
      <w:r w:rsidRPr="00CD0284">
        <w:t>Cap</w:t>
      </w:r>
      <w:r w:rsidR="00F5514E" w:rsidRPr="00CD0284">
        <w:tab/>
      </w:r>
      <w:r w:rsidR="00F5514E" w:rsidRPr="00CD0284">
        <w:tab/>
        <w:t>1</w:t>
      </w:r>
    </w:p>
    <w:p w:rsidR="00F5514E" w:rsidRPr="00CD0284" w:rsidRDefault="00F5514E" w:rsidP="00E52181">
      <w:pPr>
        <w:pStyle w:val="PartsList"/>
      </w:pPr>
      <w:r w:rsidRPr="00CD0284">
        <w:t>34</w:t>
      </w:r>
      <w:r w:rsidRPr="00CD0284">
        <w:tab/>
      </w:r>
      <w:r w:rsidR="00A57A06" w:rsidRPr="00CD0284">
        <w:t>JWSS22</w:t>
      </w:r>
      <w:r w:rsidR="00404E63" w:rsidRPr="00CD0284">
        <w:t>B</w:t>
      </w:r>
      <w:r w:rsidR="00A57A06" w:rsidRPr="00CD0284">
        <w:t>-2</w:t>
      </w:r>
      <w:r w:rsidR="009348C1" w:rsidRPr="00CD0284">
        <w:t>34</w:t>
      </w:r>
      <w:r w:rsidR="009348C1" w:rsidRPr="00CD0284">
        <w:tab/>
        <w:t>Strain Relief</w:t>
      </w:r>
      <w:r w:rsidR="009348C1" w:rsidRPr="00CD0284">
        <w:tab/>
      </w:r>
      <w:r w:rsidR="009348C1" w:rsidRPr="00CD0284">
        <w:tab/>
        <w:t>2</w:t>
      </w:r>
    </w:p>
    <w:p w:rsidR="009348C1" w:rsidRPr="00CD0284" w:rsidRDefault="00A57A06" w:rsidP="00E52181">
      <w:pPr>
        <w:pStyle w:val="PartsList"/>
      </w:pPr>
      <w:r w:rsidRPr="00CD0284">
        <w:t>35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9348C1" w:rsidRPr="00CD0284">
        <w:t>35</w:t>
      </w:r>
      <w:r w:rsidR="009348C1" w:rsidRPr="00CD0284">
        <w:tab/>
        <w:t>Control Box</w:t>
      </w:r>
      <w:r w:rsidR="009348C1" w:rsidRPr="00CD0284">
        <w:tab/>
      </w:r>
      <w:r w:rsidR="009348C1" w:rsidRPr="00CD0284">
        <w:tab/>
        <w:t>1</w:t>
      </w:r>
    </w:p>
    <w:p w:rsidR="009348C1" w:rsidRPr="00CD0284" w:rsidRDefault="00A57A06" w:rsidP="00E52181">
      <w:pPr>
        <w:pStyle w:val="PartsList"/>
      </w:pPr>
      <w:r w:rsidRPr="00CD0284">
        <w:t>36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9348C1" w:rsidRPr="00CD0284">
        <w:t>36</w:t>
      </w:r>
      <w:r w:rsidR="009348C1" w:rsidRPr="00CD0284">
        <w:tab/>
      </w:r>
      <w:r w:rsidR="00FA0FCC" w:rsidRPr="00CD0284">
        <w:t>Arm Adjustment</w:t>
      </w:r>
      <w:r w:rsidR="009348C1" w:rsidRPr="00CD0284">
        <w:t xml:space="preserve"> Knob</w:t>
      </w:r>
      <w:r w:rsidR="009348C1" w:rsidRPr="00CD0284">
        <w:tab/>
      </w:r>
      <w:r w:rsidR="009348C1" w:rsidRPr="00CD0284">
        <w:tab/>
        <w:t>1</w:t>
      </w:r>
    </w:p>
    <w:p w:rsidR="009050B8" w:rsidRPr="00CD0284" w:rsidRDefault="009050B8" w:rsidP="00E52181">
      <w:pPr>
        <w:pStyle w:val="PartsList"/>
      </w:pPr>
      <w:r w:rsidRPr="00CD0284">
        <w:tab/>
      </w:r>
      <w:r w:rsidRPr="0091769E">
        <w:rPr>
          <w:highlight w:val="yellow"/>
        </w:rPr>
        <w:t>JWSS22</w:t>
      </w:r>
      <w:r w:rsidR="00404E63" w:rsidRPr="0091769E">
        <w:rPr>
          <w:highlight w:val="yellow"/>
        </w:rPr>
        <w:t>B</w:t>
      </w:r>
      <w:r w:rsidRPr="0091769E">
        <w:rPr>
          <w:highlight w:val="yellow"/>
        </w:rPr>
        <w:t>-</w:t>
      </w:r>
      <w:r w:rsidR="00A57A06" w:rsidRPr="0091769E">
        <w:rPr>
          <w:highlight w:val="yellow"/>
        </w:rPr>
        <w:t>2</w:t>
      </w:r>
      <w:r w:rsidR="00883732" w:rsidRPr="0091769E">
        <w:rPr>
          <w:highlight w:val="yellow"/>
        </w:rPr>
        <w:t>37</w:t>
      </w:r>
      <w:r w:rsidR="00AD1555" w:rsidRPr="0091769E">
        <w:rPr>
          <w:highlight w:val="yellow"/>
        </w:rPr>
        <w:t>A</w:t>
      </w:r>
      <w:r w:rsidR="0091769E" w:rsidRPr="0091769E">
        <w:rPr>
          <w:highlight w:val="yellow"/>
        </w:rPr>
        <w:t>E</w:t>
      </w:r>
      <w:r w:rsidR="00883732" w:rsidRPr="00CD0284">
        <w:tab/>
      </w:r>
      <w:r w:rsidR="00E16DA7" w:rsidRPr="00CD0284">
        <w:t>PC Board with VR</w:t>
      </w:r>
      <w:r w:rsidR="00883732" w:rsidRPr="00CD0284">
        <w:t xml:space="preserve"> (#37</w:t>
      </w:r>
      <w:proofErr w:type="gramStart"/>
      <w:r w:rsidR="00883732" w:rsidRPr="00CD0284">
        <w:t>,38</w:t>
      </w:r>
      <w:r w:rsidR="00E16DA7" w:rsidRPr="00CD0284">
        <w:t>,39</w:t>
      </w:r>
      <w:proofErr w:type="gramEnd"/>
      <w:r w:rsidR="00883732" w:rsidRPr="00CD0284">
        <w:t>)</w:t>
      </w:r>
      <w:r w:rsidR="00883732" w:rsidRPr="00CD0284">
        <w:tab/>
      </w:r>
      <w:r w:rsidR="00883732" w:rsidRPr="00CD0284">
        <w:tab/>
        <w:t>1</w:t>
      </w:r>
    </w:p>
    <w:p w:rsidR="00883732" w:rsidRPr="00CD0284" w:rsidRDefault="009348C1" w:rsidP="00E52181">
      <w:pPr>
        <w:pStyle w:val="PartsList"/>
      </w:pPr>
      <w:r w:rsidRPr="00CD0284">
        <w:t>37</w:t>
      </w:r>
      <w:r w:rsidRPr="00CD0284">
        <w:tab/>
      </w:r>
      <w:r w:rsidR="009050B8" w:rsidRPr="00CD0284">
        <w:tab/>
        <w:t>Variable Resistor</w:t>
      </w:r>
      <w:r w:rsidR="009050B8" w:rsidRPr="00CD0284">
        <w:tab/>
      </w:r>
      <w:r w:rsidR="009050B8" w:rsidRPr="00CD0284">
        <w:tab/>
        <w:t>1</w:t>
      </w:r>
    </w:p>
    <w:p w:rsidR="009050B8" w:rsidRPr="00CD0284" w:rsidRDefault="00883732" w:rsidP="00E52181">
      <w:pPr>
        <w:pStyle w:val="PartsList"/>
      </w:pPr>
      <w:r w:rsidRPr="00CD0284">
        <w:t>38</w:t>
      </w:r>
      <w:r w:rsidRPr="00CD0284">
        <w:tab/>
      </w:r>
      <w:r w:rsidR="009050B8" w:rsidRPr="00CD0284">
        <w:tab/>
        <w:t>Control Cable</w:t>
      </w:r>
      <w:r w:rsidR="009050B8" w:rsidRPr="00CD0284">
        <w:tab/>
      </w:r>
      <w:r w:rsidR="009050B8" w:rsidRPr="00CD0284">
        <w:tab/>
        <w:t>1</w:t>
      </w:r>
    </w:p>
    <w:p w:rsidR="00F7020B" w:rsidRPr="00CD0284" w:rsidRDefault="00F7020B" w:rsidP="00E52181">
      <w:pPr>
        <w:pStyle w:val="PartsList"/>
      </w:pPr>
      <w:r w:rsidRPr="00CD0284">
        <w:t>39</w:t>
      </w:r>
      <w:r w:rsidRPr="00CD0284">
        <w:tab/>
      </w:r>
      <w:r w:rsidRPr="0091769E">
        <w:rPr>
          <w:highlight w:val="yellow"/>
        </w:rPr>
        <w:t>JWSS22</w:t>
      </w:r>
      <w:r w:rsidR="00404E63" w:rsidRPr="0091769E">
        <w:rPr>
          <w:highlight w:val="yellow"/>
        </w:rPr>
        <w:t>B</w:t>
      </w:r>
      <w:r w:rsidR="006F1E32" w:rsidRPr="0091769E">
        <w:rPr>
          <w:highlight w:val="yellow"/>
        </w:rPr>
        <w:t>-2</w:t>
      </w:r>
      <w:r w:rsidRPr="0091769E">
        <w:rPr>
          <w:highlight w:val="yellow"/>
        </w:rPr>
        <w:t>39</w:t>
      </w:r>
      <w:r w:rsidR="0091769E" w:rsidRPr="0091769E">
        <w:rPr>
          <w:highlight w:val="yellow"/>
        </w:rPr>
        <w:t>E</w:t>
      </w:r>
      <w:r w:rsidRPr="00CD0284">
        <w:tab/>
      </w:r>
      <w:r w:rsidR="00AD1555" w:rsidRPr="00CD0284">
        <w:t>PC Board</w:t>
      </w:r>
      <w:r w:rsidRPr="00CD0284">
        <w:tab/>
      </w:r>
      <w:r w:rsidRPr="00CD0284">
        <w:tab/>
        <w:t>1</w:t>
      </w:r>
    </w:p>
    <w:p w:rsidR="00F7020B" w:rsidRPr="00CD0284" w:rsidRDefault="00F7020B" w:rsidP="00E52181">
      <w:pPr>
        <w:pStyle w:val="PartsList"/>
      </w:pPr>
      <w:r w:rsidRPr="00CD0284">
        <w:t>40</w:t>
      </w:r>
      <w:r w:rsidRPr="00CD0284">
        <w:tab/>
      </w:r>
      <w:r w:rsidR="00AD1555" w:rsidRPr="00CD0284">
        <w:rPr>
          <w:rFonts w:eastAsiaTheme="minorEastAsia"/>
          <w:color w:val="000000" w:themeColor="text1"/>
          <w:lang w:eastAsia="zh-TW"/>
        </w:rPr>
        <w:t>JWSS22</w:t>
      </w:r>
      <w:r w:rsidR="00404E63" w:rsidRPr="00CD0284">
        <w:rPr>
          <w:rFonts w:eastAsiaTheme="minorEastAsia"/>
          <w:color w:val="000000" w:themeColor="text1"/>
          <w:lang w:eastAsia="zh-TW"/>
        </w:rPr>
        <w:t>B</w:t>
      </w:r>
      <w:r w:rsidR="00AD1555" w:rsidRPr="00CD0284">
        <w:rPr>
          <w:rFonts w:eastAsiaTheme="minorEastAsia"/>
          <w:color w:val="000000" w:themeColor="text1"/>
          <w:lang w:eastAsia="zh-TW"/>
        </w:rPr>
        <w:t>-240</w:t>
      </w:r>
      <w:r w:rsidRPr="00CD0284">
        <w:tab/>
      </w:r>
      <w:r w:rsidR="00AD1555" w:rsidRPr="00CD0284">
        <w:t>Machine</w:t>
      </w:r>
      <w:r w:rsidRPr="00CD0284">
        <w:t xml:space="preserve"> Screw</w:t>
      </w:r>
      <w:r w:rsidRPr="00CD0284">
        <w:tab/>
        <w:t>M4x8</w:t>
      </w:r>
      <w:r w:rsidRPr="00CD0284">
        <w:tab/>
        <w:t>4</w:t>
      </w:r>
    </w:p>
    <w:p w:rsidR="00F7020B" w:rsidRPr="00CD0284" w:rsidRDefault="00AD1555" w:rsidP="00E52181">
      <w:pPr>
        <w:pStyle w:val="PartsList"/>
      </w:pPr>
      <w:r w:rsidRPr="00CD0284">
        <w:t>41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F7020B" w:rsidRPr="00CD0284">
        <w:t>41</w:t>
      </w:r>
      <w:r w:rsidR="00F7020B" w:rsidRPr="00CD0284">
        <w:tab/>
      </w:r>
      <w:r w:rsidRPr="00CD0284">
        <w:t>Cover Plate</w:t>
      </w:r>
      <w:r w:rsidR="00F7020B" w:rsidRPr="00CD0284">
        <w:tab/>
      </w:r>
      <w:r w:rsidR="00F7020B" w:rsidRPr="00CD0284">
        <w:tab/>
        <w:t>1</w:t>
      </w:r>
    </w:p>
    <w:p w:rsidR="00F7020B" w:rsidRPr="00CD0284" w:rsidRDefault="00F7020B" w:rsidP="00E52181">
      <w:pPr>
        <w:pStyle w:val="PartsList"/>
      </w:pPr>
      <w:r w:rsidRPr="00CD0284">
        <w:t>42</w:t>
      </w:r>
      <w:r w:rsidRPr="00CD0284">
        <w:tab/>
      </w:r>
      <w:r w:rsidR="00AD1555" w:rsidRPr="00CD0284">
        <w:rPr>
          <w:rFonts w:eastAsiaTheme="minorEastAsia"/>
          <w:color w:val="000000" w:themeColor="text1"/>
          <w:lang w:eastAsia="zh-TW"/>
        </w:rPr>
        <w:t>TS-0254021</w:t>
      </w:r>
      <w:r w:rsidRPr="00CD0284">
        <w:tab/>
      </w:r>
      <w:r w:rsidR="00713B49" w:rsidRPr="00CD0284">
        <w:t>Button Head Socket Screw</w:t>
      </w:r>
      <w:r w:rsidRPr="00CD0284">
        <w:tab/>
        <w:t>1/4-20x1/2</w:t>
      </w:r>
      <w:r w:rsidRPr="00CD0284">
        <w:tab/>
        <w:t>3</w:t>
      </w:r>
    </w:p>
    <w:p w:rsidR="00F7020B" w:rsidRPr="00CD0284" w:rsidRDefault="00AD1555" w:rsidP="00E52181">
      <w:pPr>
        <w:pStyle w:val="PartsList"/>
      </w:pPr>
      <w:r w:rsidRPr="00CD0284">
        <w:t>43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F7020B" w:rsidRPr="00CD0284">
        <w:t>43</w:t>
      </w:r>
      <w:r w:rsidR="00F7020B" w:rsidRPr="00CD0284">
        <w:tab/>
        <w:t>Sponge Block</w:t>
      </w:r>
      <w:r w:rsidR="00F7020B" w:rsidRPr="00CD0284">
        <w:tab/>
      </w:r>
      <w:r w:rsidR="00F7020B" w:rsidRPr="00CD0284">
        <w:tab/>
        <w:t>1</w:t>
      </w:r>
    </w:p>
    <w:p w:rsidR="00F7020B" w:rsidRPr="00CD0284" w:rsidRDefault="00AD1555" w:rsidP="00E52181">
      <w:pPr>
        <w:pStyle w:val="PartsList"/>
      </w:pPr>
      <w:r w:rsidRPr="00CD0284">
        <w:t>44</w:t>
      </w:r>
      <w:r w:rsidRPr="00CD0284">
        <w:tab/>
      </w:r>
      <w:r w:rsidRPr="008B70D3">
        <w:rPr>
          <w:highlight w:val="yellow"/>
        </w:rPr>
        <w:t>JWSS22</w:t>
      </w:r>
      <w:r w:rsidR="00404E63" w:rsidRPr="008B70D3">
        <w:rPr>
          <w:highlight w:val="yellow"/>
        </w:rPr>
        <w:t>B</w:t>
      </w:r>
      <w:r w:rsidRPr="008B70D3">
        <w:rPr>
          <w:highlight w:val="yellow"/>
        </w:rPr>
        <w:t>-2</w:t>
      </w:r>
      <w:r w:rsidR="00F7020B" w:rsidRPr="008B70D3">
        <w:rPr>
          <w:highlight w:val="yellow"/>
        </w:rPr>
        <w:t>44</w:t>
      </w:r>
      <w:r w:rsidR="008B70D3" w:rsidRPr="008B70D3">
        <w:rPr>
          <w:highlight w:val="yellow"/>
        </w:rPr>
        <w:t>E</w:t>
      </w:r>
      <w:r w:rsidR="00F7020B" w:rsidRPr="00CD0284">
        <w:tab/>
        <w:t>Power Cord</w:t>
      </w:r>
      <w:r w:rsidR="00F7020B" w:rsidRPr="00CD0284">
        <w:tab/>
      </w:r>
      <w:r w:rsidR="00612C03" w:rsidRPr="00CD0284">
        <w:t>3x18AWG</w:t>
      </w:r>
      <w:r w:rsidR="00F7020B" w:rsidRPr="00CD0284">
        <w:tab/>
        <w:t>1</w:t>
      </w:r>
    </w:p>
    <w:p w:rsidR="002652CD" w:rsidRPr="00CD0284" w:rsidRDefault="002652CD" w:rsidP="00E52181">
      <w:pPr>
        <w:pStyle w:val="PartsList"/>
      </w:pPr>
      <w:r w:rsidRPr="00CD0284">
        <w:t>45</w:t>
      </w:r>
      <w:r w:rsidRPr="00CD0284">
        <w:tab/>
      </w:r>
      <w:r w:rsidR="00EA7125" w:rsidRPr="00CD0284">
        <w:t>JET-92</w:t>
      </w:r>
      <w:r w:rsidR="00EA7125" w:rsidRPr="00CD0284">
        <w:tab/>
        <w:t>JET Logo</w:t>
      </w:r>
      <w:r w:rsidR="00EA7125" w:rsidRPr="00CD0284">
        <w:tab/>
        <w:t>92x38mm</w:t>
      </w:r>
      <w:r w:rsidR="00EA7125" w:rsidRPr="00CD0284">
        <w:tab/>
      </w:r>
      <w:r w:rsidR="008B70D3">
        <w:t>1</w:t>
      </w:r>
    </w:p>
    <w:p w:rsidR="00EA7125" w:rsidRPr="00CD0284" w:rsidRDefault="00A267F6" w:rsidP="00E52181">
      <w:pPr>
        <w:pStyle w:val="PartsList"/>
      </w:pPr>
      <w:r w:rsidRPr="00CD0284">
        <w:t>46</w:t>
      </w:r>
      <w:r w:rsidRPr="00CD0284">
        <w:tab/>
        <w:t>JWSS22</w:t>
      </w:r>
      <w:r w:rsidR="00404E63" w:rsidRPr="00CD0284">
        <w:t>B</w:t>
      </w:r>
      <w:r w:rsidR="006F1E32" w:rsidRPr="00CD0284">
        <w:t>-2</w:t>
      </w:r>
      <w:r w:rsidRPr="00CD0284">
        <w:t>46</w:t>
      </w:r>
      <w:r w:rsidRPr="00CD0284">
        <w:tab/>
        <w:t>Upper</w:t>
      </w:r>
      <w:r w:rsidR="00A26131" w:rsidRPr="00CD0284">
        <w:t xml:space="preserve"> Blade</w:t>
      </w:r>
      <w:r w:rsidRPr="00CD0284">
        <w:t xml:space="preserve"> Guard</w:t>
      </w:r>
      <w:r w:rsidR="00EA7125" w:rsidRPr="00CD0284">
        <w:tab/>
      </w:r>
      <w:r w:rsidR="00EA7125" w:rsidRPr="00CD0284">
        <w:tab/>
        <w:t>1</w:t>
      </w:r>
    </w:p>
    <w:p w:rsidR="00A267F6" w:rsidRPr="00CD0284" w:rsidRDefault="00A267F6" w:rsidP="00E52181">
      <w:pPr>
        <w:pStyle w:val="PartsList"/>
      </w:pPr>
      <w:r w:rsidRPr="00CD0284">
        <w:t>47</w:t>
      </w:r>
      <w:r w:rsidRPr="00CD0284">
        <w:tab/>
      </w:r>
      <w:r w:rsidR="00A26131" w:rsidRPr="00CD0284">
        <w:rPr>
          <w:rFonts w:eastAsiaTheme="minorEastAsia"/>
          <w:color w:val="000000" w:themeColor="text1"/>
          <w:lang w:eastAsia="zh-TW"/>
        </w:rPr>
        <w:t>TS-2361041</w:t>
      </w:r>
      <w:r w:rsidR="00A26131" w:rsidRPr="00CD0284">
        <w:tab/>
        <w:t>Lock Washer</w:t>
      </w:r>
      <w:r w:rsidR="00A26131" w:rsidRPr="00CD0284">
        <w:tab/>
        <w:t>M4</w:t>
      </w:r>
      <w:r w:rsidRPr="00CD0284">
        <w:tab/>
        <w:t>4</w:t>
      </w:r>
    </w:p>
    <w:p w:rsidR="00A267F6" w:rsidRPr="00CD0284" w:rsidRDefault="00A267F6" w:rsidP="00E52181">
      <w:pPr>
        <w:pStyle w:val="PartsList"/>
      </w:pPr>
      <w:r w:rsidRPr="00CD0284">
        <w:t>48</w:t>
      </w:r>
      <w:r w:rsidRPr="00CD0284">
        <w:tab/>
      </w:r>
      <w:r w:rsidR="00A26131" w:rsidRPr="00CD0284">
        <w:rPr>
          <w:rFonts w:eastAsiaTheme="minorEastAsia"/>
          <w:color w:val="000000" w:themeColor="text1"/>
          <w:lang w:eastAsia="zh-TW"/>
        </w:rPr>
        <w:t>TS-081B022</w:t>
      </w:r>
      <w:r w:rsidRPr="00CD0284">
        <w:tab/>
        <w:t>Phillips Pan Head Machine Screw</w:t>
      </w:r>
      <w:r w:rsidRPr="00CD0284">
        <w:tab/>
        <w:t>#8-32x3/8</w:t>
      </w:r>
      <w:r w:rsidRPr="00CD0284">
        <w:tab/>
        <w:t>4</w:t>
      </w:r>
    </w:p>
    <w:p w:rsidR="00A267F6" w:rsidRPr="00CD0284" w:rsidRDefault="00A267F6" w:rsidP="00E52181">
      <w:pPr>
        <w:pStyle w:val="PartsList"/>
      </w:pPr>
      <w:r w:rsidRPr="00CD0284">
        <w:t>49</w:t>
      </w:r>
      <w:r w:rsidRPr="00CD0284">
        <w:tab/>
      </w:r>
      <w:r w:rsidR="00A26131" w:rsidRPr="00CD0284">
        <w:t>JWSS22</w:t>
      </w:r>
      <w:r w:rsidR="00404E63" w:rsidRPr="00CD0284">
        <w:t>B</w:t>
      </w:r>
      <w:r w:rsidR="00A26131" w:rsidRPr="00CD0284">
        <w:t>-2</w:t>
      </w:r>
      <w:r w:rsidR="00105E49" w:rsidRPr="00CD0284">
        <w:t>49</w:t>
      </w:r>
      <w:r w:rsidR="00105E49" w:rsidRPr="00CD0284">
        <w:tab/>
        <w:t>Switch Protector</w:t>
      </w:r>
      <w:r w:rsidR="00105E49" w:rsidRPr="00CD0284">
        <w:tab/>
      </w:r>
      <w:r w:rsidR="00105E49" w:rsidRPr="00CD0284">
        <w:tab/>
        <w:t>1</w:t>
      </w:r>
    </w:p>
    <w:p w:rsidR="008647AA" w:rsidRPr="00CD0284" w:rsidRDefault="00105E49" w:rsidP="00E52181">
      <w:pPr>
        <w:pStyle w:val="PartsList"/>
      </w:pPr>
      <w:r w:rsidRPr="0007017C">
        <w:rPr>
          <w:highlight w:val="yellow"/>
        </w:rPr>
        <w:t>50</w:t>
      </w:r>
      <w:r w:rsidRPr="0007017C">
        <w:rPr>
          <w:highlight w:val="yellow"/>
        </w:rPr>
        <w:tab/>
      </w:r>
      <w:r w:rsidR="00A26131" w:rsidRPr="0007017C">
        <w:rPr>
          <w:highlight w:val="yellow"/>
        </w:rPr>
        <w:t>JWSS22</w:t>
      </w:r>
      <w:r w:rsidR="00404E63" w:rsidRPr="0007017C">
        <w:rPr>
          <w:highlight w:val="yellow"/>
        </w:rPr>
        <w:t>B</w:t>
      </w:r>
      <w:r w:rsidR="00A26131" w:rsidRPr="0007017C">
        <w:rPr>
          <w:highlight w:val="yellow"/>
        </w:rPr>
        <w:t>-2</w:t>
      </w:r>
      <w:r w:rsidR="008647AA" w:rsidRPr="0007017C">
        <w:rPr>
          <w:highlight w:val="yellow"/>
        </w:rPr>
        <w:t>50</w:t>
      </w:r>
      <w:r w:rsidR="0007017C" w:rsidRPr="0007017C">
        <w:rPr>
          <w:highlight w:val="yellow"/>
        </w:rPr>
        <w:t>E</w:t>
      </w:r>
      <w:r w:rsidR="008647AA" w:rsidRPr="0007017C">
        <w:rPr>
          <w:highlight w:val="yellow"/>
        </w:rPr>
        <w:tab/>
        <w:t>Fuse</w:t>
      </w:r>
      <w:r w:rsidR="008647AA" w:rsidRPr="0007017C">
        <w:rPr>
          <w:highlight w:val="yellow"/>
        </w:rPr>
        <w:tab/>
      </w:r>
      <w:r w:rsidR="0007017C" w:rsidRPr="0007017C">
        <w:rPr>
          <w:highlight w:val="yellow"/>
        </w:rPr>
        <w:t>5</w:t>
      </w:r>
      <w:r w:rsidR="004A4160" w:rsidRPr="0007017C">
        <w:rPr>
          <w:highlight w:val="yellow"/>
        </w:rPr>
        <w:t xml:space="preserve"> </w:t>
      </w:r>
      <w:r w:rsidR="00612C03" w:rsidRPr="0007017C">
        <w:rPr>
          <w:highlight w:val="yellow"/>
        </w:rPr>
        <w:t>A</w:t>
      </w:r>
      <w:r w:rsidR="008647AA" w:rsidRPr="0007017C">
        <w:rPr>
          <w:highlight w:val="yellow"/>
        </w:rPr>
        <w:tab/>
        <w:t>1</w:t>
      </w:r>
    </w:p>
    <w:p w:rsidR="008647AA" w:rsidRPr="00CD0284" w:rsidRDefault="00A26131" w:rsidP="00E52181">
      <w:pPr>
        <w:pStyle w:val="PartsList"/>
      </w:pPr>
      <w:r w:rsidRPr="00CD0284">
        <w:t>51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8647AA" w:rsidRPr="00CD0284">
        <w:t>51</w:t>
      </w:r>
      <w:r w:rsidR="008647AA" w:rsidRPr="00CD0284">
        <w:tab/>
        <w:t>Fuse Holder</w:t>
      </w:r>
      <w:r w:rsidR="008647AA" w:rsidRPr="00CD0284">
        <w:tab/>
      </w:r>
      <w:r w:rsidR="008647AA" w:rsidRPr="00CD0284">
        <w:tab/>
        <w:t>1</w:t>
      </w:r>
    </w:p>
    <w:p w:rsidR="001E1859" w:rsidRPr="00CD0284" w:rsidRDefault="00A26131" w:rsidP="00E52181">
      <w:pPr>
        <w:pStyle w:val="PartsList"/>
      </w:pPr>
      <w:r w:rsidRPr="00CD0284">
        <w:t>52</w:t>
      </w:r>
      <w:r w:rsidRPr="00CD0284">
        <w:tab/>
        <w:t>JWSS22</w:t>
      </w:r>
      <w:r w:rsidR="00404E63" w:rsidRPr="00CD0284">
        <w:t>B</w:t>
      </w:r>
      <w:r w:rsidRPr="00CD0284">
        <w:t>-2</w:t>
      </w:r>
      <w:r w:rsidR="001E1859" w:rsidRPr="00CD0284">
        <w:t>52</w:t>
      </w:r>
      <w:r w:rsidR="001E1859" w:rsidRPr="00CD0284">
        <w:tab/>
        <w:t>Lower</w:t>
      </w:r>
      <w:r w:rsidRPr="00CD0284">
        <w:t xml:space="preserve"> Blade</w:t>
      </w:r>
      <w:r w:rsidR="001E1859" w:rsidRPr="00CD0284">
        <w:t xml:space="preserve"> Guard</w:t>
      </w:r>
      <w:r w:rsidR="001E1859" w:rsidRPr="00CD0284">
        <w:tab/>
      </w:r>
      <w:r w:rsidR="001E1859" w:rsidRPr="00CD0284">
        <w:tab/>
        <w:t>1</w:t>
      </w:r>
    </w:p>
    <w:p w:rsidR="00DA1CAC" w:rsidRPr="00CD0284" w:rsidRDefault="00DA1CAC" w:rsidP="00E52181">
      <w:pPr>
        <w:pStyle w:val="PartsList"/>
      </w:pPr>
      <w:r w:rsidRPr="00CD0284">
        <w:t>55</w:t>
      </w:r>
      <w:r w:rsidRPr="00CD0284">
        <w:tab/>
        <w:t>LM000188</w:t>
      </w:r>
      <w:r w:rsidR="0007017C">
        <w:t>E</w:t>
      </w:r>
      <w:r w:rsidRPr="00CD0284">
        <w:tab/>
        <w:t>Warning Label (not shown)</w:t>
      </w:r>
      <w:r w:rsidRPr="00CD0284">
        <w:tab/>
        <w:t>49x100mm</w:t>
      </w:r>
      <w:r w:rsidRPr="00CD0284">
        <w:tab/>
        <w:t>1</w:t>
      </w:r>
    </w:p>
    <w:p w:rsidR="00264FE8" w:rsidRPr="00CD0284" w:rsidRDefault="00DA1CAC" w:rsidP="00E52181">
      <w:pPr>
        <w:pStyle w:val="PartsList"/>
      </w:pPr>
      <w:r w:rsidRPr="00CD0284">
        <w:t>56</w:t>
      </w:r>
      <w:r w:rsidR="00264FE8" w:rsidRPr="00CD0284">
        <w:tab/>
      </w:r>
      <w:r w:rsidRPr="00CD0284">
        <w:t>LM000189</w:t>
      </w:r>
      <w:r w:rsidR="0007017C">
        <w:t>E</w:t>
      </w:r>
      <w:r w:rsidR="00264FE8" w:rsidRPr="00CD0284">
        <w:tab/>
        <w:t>ID</w:t>
      </w:r>
      <w:r w:rsidR="002F09F0" w:rsidRPr="00CD0284">
        <w:t xml:space="preserve"> Label, JWSS-22</w:t>
      </w:r>
      <w:r w:rsidRPr="00CD0284">
        <w:t>B (not shown)</w:t>
      </w:r>
      <w:r w:rsidR="00264FE8" w:rsidRPr="00CD0284">
        <w:tab/>
      </w:r>
      <w:r w:rsidR="00264FE8" w:rsidRPr="00CD0284">
        <w:tab/>
        <w:t>1</w:t>
      </w:r>
    </w:p>
    <w:p w:rsidR="00F15B0E" w:rsidRPr="00CD0284" w:rsidRDefault="00F15B0E" w:rsidP="00F15B0E">
      <w:pPr>
        <w:pStyle w:val="PartsList"/>
      </w:pPr>
      <w:r>
        <w:t>57</w:t>
      </w:r>
      <w:r w:rsidRPr="00CD0284">
        <w:tab/>
      </w:r>
      <w:r w:rsidRPr="00ED429F">
        <w:rPr>
          <w:rFonts w:cs="Arial"/>
        </w:rPr>
        <w:t>JWL1015-168</w:t>
      </w:r>
      <w:r w:rsidRPr="00CD0284">
        <w:tab/>
      </w:r>
      <w:r>
        <w:t>Switch Box</w:t>
      </w:r>
      <w:r w:rsidRPr="00CD0284">
        <w:tab/>
      </w:r>
      <w:r w:rsidRPr="00CD0284">
        <w:tab/>
      </w:r>
      <w:r>
        <w:t>1</w:t>
      </w:r>
    </w:p>
    <w:p w:rsidR="00910D00" w:rsidRDefault="00910D00" w:rsidP="00F15B0E">
      <w:pPr>
        <w:pStyle w:val="PartsList"/>
      </w:pPr>
    </w:p>
    <w:p w:rsidR="00910D00" w:rsidRDefault="00910D00" w:rsidP="00F15B0E">
      <w:pPr>
        <w:pStyle w:val="PartsList"/>
      </w:pPr>
    </w:p>
    <w:p w:rsidR="00910D00" w:rsidRDefault="00910D00" w:rsidP="00F15B0E">
      <w:pPr>
        <w:pStyle w:val="PartsList"/>
      </w:pPr>
    </w:p>
    <w:p w:rsidR="00910D00" w:rsidRDefault="00910D00" w:rsidP="00F15B0E">
      <w:pPr>
        <w:pStyle w:val="PartsList"/>
      </w:pPr>
    </w:p>
    <w:p w:rsidR="00910D00" w:rsidRPr="00CD0284" w:rsidRDefault="00910D00" w:rsidP="00910D00">
      <w:pPr>
        <w:pStyle w:val="PartsListHeader"/>
      </w:pPr>
      <w:r w:rsidRPr="00CD0284">
        <w:lastRenderedPageBreak/>
        <w:t>Index No</w:t>
      </w:r>
      <w:r w:rsidRPr="00CD0284">
        <w:tab/>
        <w:t>Part No</w:t>
      </w:r>
      <w:r w:rsidRPr="00CD0284">
        <w:tab/>
        <w:t>Description</w:t>
      </w:r>
      <w:r w:rsidRPr="00CD0284">
        <w:tab/>
        <w:t>Size</w:t>
      </w:r>
      <w:r w:rsidRPr="00CD0284">
        <w:tab/>
      </w:r>
      <w:proofErr w:type="spellStart"/>
      <w:r w:rsidRPr="00CD0284">
        <w:t>Qty</w:t>
      </w:r>
      <w:proofErr w:type="spellEnd"/>
    </w:p>
    <w:p w:rsidR="00910D00" w:rsidRDefault="00910D00" w:rsidP="00F15B0E">
      <w:pPr>
        <w:pStyle w:val="PartsList"/>
      </w:pPr>
    </w:p>
    <w:p w:rsidR="00F15B0E" w:rsidRPr="00CD0284" w:rsidRDefault="00F15B0E" w:rsidP="00F15B0E">
      <w:pPr>
        <w:pStyle w:val="PartsList"/>
      </w:pPr>
      <w:r>
        <w:t>58</w:t>
      </w:r>
      <w:r w:rsidRPr="00CD0284">
        <w:tab/>
      </w:r>
      <w:r w:rsidRPr="0007017C">
        <w:rPr>
          <w:highlight w:val="yellow"/>
        </w:rPr>
        <w:t>JWSS22B-25</w:t>
      </w:r>
      <w:r>
        <w:rPr>
          <w:highlight w:val="yellow"/>
        </w:rPr>
        <w:t>8</w:t>
      </w:r>
      <w:r w:rsidRPr="0007017C">
        <w:rPr>
          <w:highlight w:val="yellow"/>
        </w:rPr>
        <w:t>E</w:t>
      </w:r>
      <w:r w:rsidRPr="00CD0284">
        <w:tab/>
      </w:r>
      <w:r>
        <w:t>Bracket</w:t>
      </w:r>
      <w:r w:rsidRPr="00CD0284">
        <w:tab/>
      </w:r>
      <w:r w:rsidRPr="00CD0284">
        <w:tab/>
      </w:r>
      <w:r>
        <w:t>1</w:t>
      </w:r>
    </w:p>
    <w:p w:rsidR="00F15B0E" w:rsidRPr="00CD0284" w:rsidRDefault="00F15B0E" w:rsidP="00F15B0E">
      <w:pPr>
        <w:pStyle w:val="PartsList"/>
      </w:pPr>
      <w:r>
        <w:t>59</w:t>
      </w:r>
      <w:r w:rsidRPr="00CD0284">
        <w:tab/>
      </w:r>
      <w:r w:rsidRPr="0007017C">
        <w:rPr>
          <w:highlight w:val="yellow"/>
        </w:rPr>
        <w:t>JWSS22B-25</w:t>
      </w:r>
      <w:r>
        <w:rPr>
          <w:highlight w:val="yellow"/>
        </w:rPr>
        <w:t>9</w:t>
      </w:r>
      <w:r w:rsidRPr="0007017C">
        <w:rPr>
          <w:highlight w:val="yellow"/>
        </w:rPr>
        <w:t>E</w:t>
      </w:r>
      <w:r w:rsidRPr="00CD0284">
        <w:tab/>
      </w:r>
      <w:r>
        <w:t>Magnetic Switch</w:t>
      </w:r>
      <w:r w:rsidRPr="00CD0284">
        <w:tab/>
      </w:r>
      <w:r w:rsidRPr="00CD0284">
        <w:tab/>
      </w:r>
      <w:r>
        <w:t>1</w:t>
      </w:r>
    </w:p>
    <w:p w:rsidR="00F15B0E" w:rsidRPr="00CD0284" w:rsidRDefault="00F15B0E" w:rsidP="00F15B0E">
      <w:pPr>
        <w:pStyle w:val="PartsList"/>
      </w:pPr>
      <w:r>
        <w:t>60</w:t>
      </w:r>
      <w:r w:rsidRPr="00CD0284">
        <w:tab/>
      </w:r>
      <w:r w:rsidRPr="0007017C">
        <w:rPr>
          <w:highlight w:val="yellow"/>
        </w:rPr>
        <w:t>JWSS22B-2</w:t>
      </w:r>
      <w:r w:rsidR="00DB5A52">
        <w:rPr>
          <w:highlight w:val="yellow"/>
        </w:rPr>
        <w:t>6</w:t>
      </w:r>
      <w:r w:rsidRPr="0007017C">
        <w:rPr>
          <w:highlight w:val="yellow"/>
        </w:rPr>
        <w:t>0E</w:t>
      </w:r>
      <w:r w:rsidRPr="00CD0284">
        <w:tab/>
      </w:r>
      <w:r w:rsidR="00910D00">
        <w:t>Connection Cable</w:t>
      </w:r>
      <w:r w:rsidRPr="00CD0284">
        <w:tab/>
      </w:r>
      <w:r w:rsidRPr="00CD0284">
        <w:tab/>
      </w:r>
      <w:r w:rsidR="00910D00">
        <w:t>1</w:t>
      </w:r>
    </w:p>
    <w:p w:rsidR="00F15B0E" w:rsidRPr="00CD0284" w:rsidRDefault="00910D00" w:rsidP="00F15B0E">
      <w:pPr>
        <w:pStyle w:val="PartsList"/>
      </w:pPr>
      <w:r>
        <w:t>61</w:t>
      </w:r>
      <w:r w:rsidR="00F15B0E" w:rsidRPr="00CD0284">
        <w:tab/>
      </w:r>
      <w:r w:rsidRPr="0007017C">
        <w:rPr>
          <w:highlight w:val="yellow"/>
        </w:rPr>
        <w:t>JWSS22B-2</w:t>
      </w:r>
      <w:r>
        <w:rPr>
          <w:highlight w:val="yellow"/>
        </w:rPr>
        <w:t>61</w:t>
      </w:r>
      <w:r w:rsidRPr="0007017C">
        <w:rPr>
          <w:highlight w:val="yellow"/>
        </w:rPr>
        <w:t>E</w:t>
      </w:r>
      <w:r w:rsidR="00F15B0E" w:rsidRPr="00CD0284">
        <w:tab/>
      </w:r>
      <w:r>
        <w:t>Cable Protector</w:t>
      </w:r>
      <w:r w:rsidR="00F15B0E" w:rsidRPr="00CD0284">
        <w:tab/>
      </w:r>
      <w:r w:rsidR="00F15B0E" w:rsidRPr="00CD0284">
        <w:tab/>
      </w:r>
      <w:r>
        <w:t>1</w:t>
      </w:r>
    </w:p>
    <w:p w:rsidR="00F15B0E" w:rsidRPr="00CD0284" w:rsidRDefault="004C3404" w:rsidP="00F15B0E">
      <w:pPr>
        <w:pStyle w:val="PartsList"/>
      </w:pPr>
      <w:r>
        <w:t>62</w:t>
      </w:r>
      <w:r w:rsidR="00F15B0E" w:rsidRPr="00CD0284">
        <w:tab/>
      </w:r>
      <w:r w:rsidRPr="007E22C8">
        <w:rPr>
          <w:rFonts w:eastAsiaTheme="minorEastAsia" w:cs="Arial" w:hint="eastAsia"/>
        </w:rPr>
        <w:t>JML-70E</w:t>
      </w:r>
      <w:r w:rsidR="00F15B0E" w:rsidRPr="00CD0284">
        <w:tab/>
      </w:r>
      <w:r>
        <w:t>Strain Relief</w:t>
      </w:r>
      <w:r w:rsidR="00F15B0E" w:rsidRPr="00CD0284">
        <w:tab/>
      </w:r>
      <w:r>
        <w:t>PG 9</w:t>
      </w:r>
      <w:r w:rsidR="00F15B0E" w:rsidRPr="00CD0284">
        <w:tab/>
      </w:r>
      <w:r>
        <w:t>1</w:t>
      </w:r>
    </w:p>
    <w:p w:rsidR="00F15B0E" w:rsidRPr="00CD0284" w:rsidRDefault="004C3404" w:rsidP="00F15B0E">
      <w:pPr>
        <w:pStyle w:val="PartsList"/>
      </w:pPr>
      <w:r>
        <w:t>63</w:t>
      </w:r>
      <w:r w:rsidR="00F15B0E" w:rsidRPr="00CD0284">
        <w:tab/>
      </w:r>
      <w:r>
        <w:rPr>
          <w:rFonts w:cs="Arial"/>
          <w:szCs w:val="19"/>
        </w:rPr>
        <w:t>JWL1015-171</w:t>
      </w:r>
      <w:r w:rsidR="00F15B0E" w:rsidRPr="00CD0284">
        <w:tab/>
      </w:r>
      <w:r w:rsidR="00544217">
        <w:rPr>
          <w:rFonts w:cs="Arial"/>
          <w:szCs w:val="19"/>
        </w:rPr>
        <w:t>Ground Plate</w:t>
      </w:r>
      <w:r w:rsidR="00F15B0E" w:rsidRPr="00CD0284">
        <w:tab/>
      </w:r>
      <w:r w:rsidR="00F15B0E" w:rsidRPr="00CD0284">
        <w:tab/>
      </w:r>
      <w:r w:rsidR="00544217">
        <w:t>1</w:t>
      </w:r>
    </w:p>
    <w:p w:rsidR="004C3404" w:rsidRPr="00CD0284" w:rsidRDefault="00544217" w:rsidP="004C3404">
      <w:pPr>
        <w:pStyle w:val="PartsList"/>
      </w:pPr>
      <w:r>
        <w:t>64</w:t>
      </w:r>
      <w:r w:rsidR="004C3404" w:rsidRPr="00CD0284">
        <w:tab/>
      </w:r>
      <w:r w:rsidRPr="00544217">
        <w:t>TS-081C022</w:t>
      </w:r>
      <w:r w:rsidR="004C3404" w:rsidRPr="00CD0284">
        <w:tab/>
      </w:r>
      <w:r>
        <w:rPr>
          <w:rFonts w:cs="Arial"/>
          <w:szCs w:val="19"/>
        </w:rPr>
        <w:t>Pan Head Screw</w:t>
      </w:r>
      <w:r w:rsidR="004C3404" w:rsidRPr="00CD0284">
        <w:tab/>
      </w:r>
      <w:r>
        <w:t>#10-24x3/8”</w:t>
      </w:r>
      <w:r w:rsidR="004C3404" w:rsidRPr="00CD0284">
        <w:tab/>
      </w:r>
      <w:r>
        <w:t>2</w:t>
      </w:r>
    </w:p>
    <w:p w:rsidR="004C3404" w:rsidRPr="00CD0284" w:rsidRDefault="007579F4" w:rsidP="004C3404">
      <w:pPr>
        <w:pStyle w:val="PartsList"/>
      </w:pPr>
      <w:r>
        <w:t>65</w:t>
      </w:r>
      <w:r w:rsidR="004C3404" w:rsidRPr="00CD0284">
        <w:tab/>
      </w:r>
      <w:r w:rsidRPr="007579F4">
        <w:t>TS-1533032</w:t>
      </w:r>
      <w:r w:rsidR="004C3404" w:rsidRPr="00CD0284">
        <w:tab/>
      </w:r>
      <w:r>
        <w:rPr>
          <w:rFonts w:cs="Arial"/>
          <w:szCs w:val="19"/>
        </w:rPr>
        <w:t>Pan Head Screw</w:t>
      </w:r>
      <w:r w:rsidR="004C3404" w:rsidRPr="00CD0284">
        <w:tab/>
      </w:r>
      <w:r>
        <w:t>M5x10</w:t>
      </w:r>
      <w:r w:rsidR="004C3404" w:rsidRPr="00CD0284">
        <w:tab/>
      </w:r>
      <w:r>
        <w:t>2</w:t>
      </w:r>
    </w:p>
    <w:p w:rsidR="007579F4" w:rsidRPr="00CD0284" w:rsidRDefault="007579F4" w:rsidP="007579F4">
      <w:pPr>
        <w:pStyle w:val="PartsList"/>
      </w:pPr>
      <w:r>
        <w:t>66</w:t>
      </w:r>
      <w:r w:rsidRPr="00CD0284">
        <w:tab/>
      </w:r>
      <w:r w:rsidRPr="0007017C">
        <w:rPr>
          <w:highlight w:val="yellow"/>
        </w:rPr>
        <w:t>JWSS22B-2</w:t>
      </w:r>
      <w:r>
        <w:rPr>
          <w:highlight w:val="yellow"/>
        </w:rPr>
        <w:t>66</w:t>
      </w:r>
      <w:r w:rsidRPr="0007017C">
        <w:rPr>
          <w:highlight w:val="yellow"/>
        </w:rPr>
        <w:t>E</w:t>
      </w:r>
      <w:r w:rsidRPr="00CD0284">
        <w:tab/>
      </w:r>
      <w:r>
        <w:rPr>
          <w:rFonts w:cs="Arial"/>
          <w:szCs w:val="19"/>
        </w:rPr>
        <w:t>Pan Head Screw</w:t>
      </w:r>
      <w:r w:rsidRPr="00CD0284">
        <w:tab/>
      </w:r>
      <w:r>
        <w:t>M5x6</w:t>
      </w:r>
      <w:r w:rsidRPr="00CD0284">
        <w:tab/>
      </w:r>
      <w:r>
        <w:t>2</w:t>
      </w:r>
    </w:p>
    <w:p w:rsidR="004C3404" w:rsidRPr="00CD0284" w:rsidRDefault="007579F4" w:rsidP="004C3404">
      <w:pPr>
        <w:pStyle w:val="PartsList"/>
      </w:pPr>
      <w:r>
        <w:t>67</w:t>
      </w:r>
      <w:r w:rsidR="004C3404" w:rsidRPr="00CD0284">
        <w:tab/>
      </w:r>
      <w:r>
        <w:rPr>
          <w:rFonts w:cs="Arial"/>
          <w:szCs w:val="19"/>
        </w:rPr>
        <w:t>TS-0733041</w:t>
      </w:r>
      <w:r w:rsidR="004C3404" w:rsidRPr="00CD0284">
        <w:tab/>
      </w:r>
      <w:r>
        <w:rPr>
          <w:rFonts w:cs="Arial"/>
          <w:szCs w:val="19"/>
        </w:rPr>
        <w:t>External Tooth Lock Washer</w:t>
      </w:r>
      <w:r w:rsidR="004C3404" w:rsidRPr="00CD0284">
        <w:tab/>
      </w:r>
      <w:r>
        <w:t>¼”</w:t>
      </w:r>
      <w:r w:rsidR="004C3404" w:rsidRPr="00CD0284">
        <w:tab/>
      </w:r>
      <w:r>
        <w:t>2</w:t>
      </w:r>
    </w:p>
    <w:p w:rsidR="004C3404" w:rsidRPr="00CD0284" w:rsidRDefault="0010792D" w:rsidP="004C3404">
      <w:pPr>
        <w:pStyle w:val="PartsList"/>
      </w:pPr>
      <w:r>
        <w:t>68</w:t>
      </w:r>
      <w:r w:rsidR="004C3404" w:rsidRPr="00CD0284">
        <w:tab/>
      </w:r>
      <w:r>
        <w:rPr>
          <w:rFonts w:cs="Arial"/>
          <w:szCs w:val="19"/>
        </w:rPr>
        <w:t>JWL1015-163</w:t>
      </w:r>
      <w:r w:rsidR="004C3404" w:rsidRPr="00CD0284">
        <w:tab/>
      </w:r>
      <w:r>
        <w:rPr>
          <w:rFonts w:cs="Arial"/>
          <w:szCs w:val="19"/>
        </w:rPr>
        <w:t>Tapping Screw</w:t>
      </w:r>
      <w:r w:rsidR="004C3404" w:rsidRPr="00CD0284">
        <w:tab/>
      </w:r>
      <w:r>
        <w:rPr>
          <w:rFonts w:cs="Arial"/>
          <w:szCs w:val="19"/>
        </w:rPr>
        <w:t>M3.5x6mm</w:t>
      </w:r>
      <w:r w:rsidR="004C3404" w:rsidRPr="00CD0284">
        <w:tab/>
      </w:r>
      <w:r>
        <w:t>1</w:t>
      </w:r>
    </w:p>
    <w:p w:rsidR="004C3404" w:rsidRPr="00CD0284" w:rsidRDefault="0010792D" w:rsidP="004C3404">
      <w:pPr>
        <w:pStyle w:val="PartsList"/>
      </w:pPr>
      <w:r>
        <w:t>69</w:t>
      </w:r>
      <w:r w:rsidR="004C3404" w:rsidRPr="00CD0284">
        <w:tab/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520"/>
          <w:attr w:name="UnitName" w:val="a"/>
        </w:smartTagPr>
        <w:r w:rsidR="00C105EC" w:rsidRPr="009A3E70">
          <w:rPr>
            <w:rFonts w:hint="eastAsia"/>
            <w:lang w:eastAsia="zh-TW"/>
          </w:rPr>
          <w:t>3520A</w:t>
        </w:r>
      </w:smartTag>
      <w:r w:rsidR="00C105EC" w:rsidRPr="009A3E70">
        <w:rPr>
          <w:rFonts w:hint="eastAsia"/>
          <w:lang w:eastAsia="zh-TW"/>
        </w:rPr>
        <w:t>-289E</w:t>
      </w:r>
      <w:r w:rsidR="004C3404" w:rsidRPr="00CD0284">
        <w:tab/>
      </w:r>
      <w:r>
        <w:t>Warning Label</w:t>
      </w:r>
      <w:r w:rsidR="004C3404" w:rsidRPr="00CD0284">
        <w:tab/>
      </w:r>
      <w:r w:rsidR="004C3404" w:rsidRPr="00CD0284">
        <w:tab/>
      </w:r>
      <w:r w:rsidR="00C105EC">
        <w:t>1</w:t>
      </w:r>
    </w:p>
    <w:p w:rsidR="00EA782C" w:rsidRPr="00CD0284" w:rsidRDefault="00EA782C" w:rsidP="00E52181">
      <w:pPr>
        <w:pStyle w:val="PartsList"/>
        <w:rPr>
          <w:b/>
        </w:rPr>
      </w:pPr>
    </w:p>
    <w:p w:rsidR="00FA25BD" w:rsidRPr="00CD0284" w:rsidRDefault="00FB3C8B" w:rsidP="00FA25BD">
      <w:pPr>
        <w:pStyle w:val="HeadingAssembly"/>
        <w:rPr>
          <w:lang w:eastAsia="zh-TW"/>
        </w:rPr>
      </w:pPr>
      <w:bookmarkStart w:id="2" w:name="_Toc447205193"/>
      <w:proofErr w:type="gramStart"/>
      <w:r w:rsidRPr="00CD0284">
        <w:rPr>
          <w:b w:val="0"/>
          <w:lang w:eastAsia="zh-TW"/>
        </w:rPr>
        <w:lastRenderedPageBreak/>
        <w:t>15</w:t>
      </w:r>
      <w:r w:rsidR="00E52181" w:rsidRPr="00CD0284">
        <w:rPr>
          <w:b w:val="0"/>
          <w:lang w:eastAsia="zh-TW"/>
        </w:rPr>
        <w:t>.2.1</w:t>
      </w:r>
      <w:r w:rsidR="00FA25BD" w:rsidRPr="00CD0284">
        <w:rPr>
          <w:lang w:eastAsia="zh-TW"/>
        </w:rPr>
        <w:t xml:space="preserve">  </w:t>
      </w:r>
      <w:r w:rsidR="00FA25BD" w:rsidRPr="00CD0284">
        <w:rPr>
          <w:rFonts w:hint="eastAsia"/>
          <w:lang w:eastAsia="zh-TW"/>
        </w:rPr>
        <w:t>JWSS</w:t>
      </w:r>
      <w:proofErr w:type="gramEnd"/>
      <w:r w:rsidR="00FA25BD" w:rsidRPr="00CD0284">
        <w:rPr>
          <w:rFonts w:hint="eastAsia"/>
          <w:lang w:eastAsia="zh-TW"/>
        </w:rPr>
        <w:t>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FA25BD" w:rsidRPr="00CD0284">
        <w:rPr>
          <w:rFonts w:hint="eastAsia"/>
          <w:lang w:eastAsia="zh-TW"/>
        </w:rPr>
        <w:t xml:space="preserve"> </w:t>
      </w:r>
      <w:r w:rsidR="00DC7022" w:rsidRPr="00CD0284">
        <w:rPr>
          <w:lang w:eastAsia="zh-TW"/>
        </w:rPr>
        <w:t>Table &amp; Cabinet Assembly</w:t>
      </w:r>
      <w:r w:rsidR="00FA25BD" w:rsidRPr="00CD0284">
        <w:rPr>
          <w:lang w:eastAsia="zh-TW"/>
        </w:rPr>
        <w:t xml:space="preserve"> – Exploded View</w:t>
      </w:r>
      <w:bookmarkEnd w:id="2"/>
    </w:p>
    <w:p w:rsidR="00FA25BD" w:rsidRPr="00CD0284" w:rsidRDefault="008C06F2" w:rsidP="00FA25BD">
      <w:pPr>
        <w:pStyle w:val="Photo"/>
        <w:rPr>
          <w:lang w:eastAsia="zh-TW"/>
        </w:rPr>
      </w:pPr>
      <w:r w:rsidRPr="00CD0284">
        <w:rPr>
          <w:noProof/>
          <w:lang w:eastAsia="zh-TW"/>
        </w:rPr>
        <w:drawing>
          <wp:inline distT="0" distB="0" distL="0" distR="0" wp14:anchorId="11BE3EEB" wp14:editId="4A8087D9">
            <wp:extent cx="4677482" cy="80514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xploded view for JWSS-22B table and cabinet assembly.w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8" t="19551" r="48467" b="20990"/>
                    <a:stretch/>
                  </pic:blipFill>
                  <pic:spPr bwMode="auto">
                    <a:xfrm>
                      <a:off x="0" y="0"/>
                      <a:ext cx="4699053" cy="808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6F2" w:rsidRPr="00CD0284" w:rsidRDefault="008C06F2">
      <w:pPr>
        <w:rPr>
          <w:rFonts w:eastAsiaTheme="minorHAnsi" w:cstheme="minorBidi"/>
          <w:bCs/>
          <w:sz w:val="24"/>
          <w:szCs w:val="22"/>
          <w:lang w:eastAsia="zh-TW"/>
        </w:rPr>
      </w:pPr>
      <w:r w:rsidRPr="00CD0284">
        <w:rPr>
          <w:b/>
          <w:bCs/>
          <w:lang w:eastAsia="zh-TW"/>
        </w:rPr>
        <w:br w:type="page"/>
      </w:r>
    </w:p>
    <w:p w:rsidR="00E52181" w:rsidRPr="00CD0284" w:rsidRDefault="00FB3C8B" w:rsidP="00E52181">
      <w:pPr>
        <w:pStyle w:val="HeadingAssembly"/>
      </w:pPr>
      <w:bookmarkStart w:id="3" w:name="_Toc447205194"/>
      <w:proofErr w:type="gramStart"/>
      <w:r w:rsidRPr="00CD0284">
        <w:rPr>
          <w:b w:val="0"/>
          <w:bCs/>
          <w:lang w:eastAsia="zh-TW"/>
        </w:rPr>
        <w:lastRenderedPageBreak/>
        <w:t>15</w:t>
      </w:r>
      <w:r w:rsidR="00E52181" w:rsidRPr="00CD0284">
        <w:rPr>
          <w:b w:val="0"/>
          <w:lang w:eastAsia="zh-TW"/>
        </w:rPr>
        <w:t>.2.2</w:t>
      </w:r>
      <w:r w:rsidR="00E52181" w:rsidRPr="00CD0284">
        <w:rPr>
          <w:lang w:eastAsia="zh-TW"/>
        </w:rPr>
        <w:t xml:space="preserve">  </w:t>
      </w:r>
      <w:r w:rsidR="00DC7022" w:rsidRPr="00CD0284">
        <w:rPr>
          <w:rFonts w:hint="eastAsia"/>
          <w:lang w:eastAsia="zh-TW"/>
        </w:rPr>
        <w:t>JWSS</w:t>
      </w:r>
      <w:proofErr w:type="gramEnd"/>
      <w:r w:rsidR="00DC7022" w:rsidRPr="00CD0284">
        <w:rPr>
          <w:rFonts w:hint="eastAsia"/>
          <w:lang w:eastAsia="zh-TW"/>
        </w:rPr>
        <w:t>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DC7022" w:rsidRPr="00CD0284">
        <w:rPr>
          <w:rFonts w:hint="eastAsia"/>
          <w:lang w:eastAsia="zh-TW"/>
        </w:rPr>
        <w:t xml:space="preserve"> </w:t>
      </w:r>
      <w:r w:rsidR="00DC7022" w:rsidRPr="00CD0284">
        <w:rPr>
          <w:lang w:eastAsia="zh-TW"/>
        </w:rPr>
        <w:t xml:space="preserve">Table &amp; Cabinet Assembly </w:t>
      </w:r>
      <w:r w:rsidR="00E52181" w:rsidRPr="00CD0284">
        <w:rPr>
          <w:lang w:eastAsia="zh-TW"/>
        </w:rPr>
        <w:t>– Parts List</w:t>
      </w:r>
      <w:bookmarkEnd w:id="3"/>
    </w:p>
    <w:p w:rsidR="00E52181" w:rsidRPr="00CD0284" w:rsidRDefault="00E52181" w:rsidP="00E52181">
      <w:pPr>
        <w:pStyle w:val="PartsListHeader"/>
      </w:pPr>
      <w:r w:rsidRPr="00CD0284">
        <w:t>Index No</w:t>
      </w:r>
      <w:r w:rsidRPr="00CD0284">
        <w:tab/>
        <w:t>Part No</w:t>
      </w:r>
      <w:r w:rsidRPr="00CD0284">
        <w:tab/>
        <w:t>Description</w:t>
      </w:r>
      <w:r w:rsidRPr="00CD0284">
        <w:tab/>
        <w:t>Size</w:t>
      </w:r>
      <w:r w:rsidRPr="00CD0284">
        <w:tab/>
      </w:r>
      <w:proofErr w:type="spellStart"/>
      <w:r w:rsidRPr="00CD0284">
        <w:t>Qty</w:t>
      </w:r>
      <w:proofErr w:type="spellEnd"/>
    </w:p>
    <w:p w:rsidR="00E52181" w:rsidRPr="00CD0284" w:rsidRDefault="00E52181" w:rsidP="00E52181">
      <w:pPr>
        <w:pStyle w:val="PartsList"/>
      </w:pPr>
      <w:r w:rsidRPr="00CD0284">
        <w:rPr>
          <w:rFonts w:hint="eastAsia"/>
        </w:rPr>
        <w:t>1</w:t>
      </w:r>
      <w:r w:rsidRPr="00CD0284">
        <w:tab/>
      </w:r>
      <w:r w:rsidR="00C37E68" w:rsidRPr="00CD0284">
        <w:t>JWSS22</w:t>
      </w:r>
      <w:r w:rsidR="00404E63" w:rsidRPr="00CD0284">
        <w:t>B</w:t>
      </w:r>
      <w:r w:rsidR="00C37E68" w:rsidRPr="00CD0284">
        <w:t>-3</w:t>
      </w:r>
      <w:r w:rsidR="003A442A" w:rsidRPr="00CD0284">
        <w:t>01</w:t>
      </w:r>
      <w:r w:rsidR="003A442A" w:rsidRPr="00CD0284">
        <w:tab/>
        <w:t>Blade Tilt Locking Lever</w:t>
      </w:r>
      <w:r w:rsidRPr="00CD0284">
        <w:tab/>
      </w:r>
      <w:r w:rsidRPr="00CD0284">
        <w:tab/>
      </w:r>
      <w:r w:rsidRPr="00CD0284">
        <w:rPr>
          <w:rFonts w:hint="eastAsia"/>
        </w:rPr>
        <w:t>1</w:t>
      </w:r>
    </w:p>
    <w:p w:rsidR="003A442A" w:rsidRPr="00CD0284" w:rsidRDefault="00C37E68" w:rsidP="00E52181">
      <w:pPr>
        <w:pStyle w:val="PartsList"/>
      </w:pPr>
      <w:r w:rsidRPr="00CD0284">
        <w:t>2</w:t>
      </w:r>
      <w:r w:rsidRPr="00CD0284">
        <w:tab/>
      </w:r>
      <w:r w:rsidRPr="00CD0284">
        <w:rPr>
          <w:rFonts w:eastAsiaTheme="minorEastAsia"/>
          <w:color w:val="000000" w:themeColor="text1"/>
          <w:lang w:eastAsia="zh-TW"/>
        </w:rPr>
        <w:t>TS-0680021</w:t>
      </w:r>
      <w:r w:rsidRPr="00CD0284">
        <w:tab/>
        <w:t>Flat Washer</w:t>
      </w:r>
      <w:r w:rsidRPr="00CD0284">
        <w:tab/>
        <w:t>1/4</w:t>
      </w:r>
      <w:r w:rsidR="003A442A" w:rsidRPr="00CD0284">
        <w:tab/>
        <w:t>1</w:t>
      </w:r>
    </w:p>
    <w:p w:rsidR="003A442A" w:rsidRPr="00CD0284" w:rsidRDefault="00C37E68" w:rsidP="00E52181">
      <w:pPr>
        <w:pStyle w:val="PartsList"/>
      </w:pPr>
      <w:r w:rsidRPr="00CD0284">
        <w:t>3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B12DC8" w:rsidRPr="00CD0284">
        <w:t>03</w:t>
      </w:r>
      <w:r w:rsidR="00B12DC8" w:rsidRPr="00CD0284">
        <w:tab/>
        <w:t xml:space="preserve">Tilt </w:t>
      </w:r>
      <w:r w:rsidRPr="00CD0284">
        <w:t>Adjust Knob</w:t>
      </w:r>
      <w:r w:rsidR="00B12DC8" w:rsidRPr="00CD0284">
        <w:tab/>
      </w:r>
      <w:r w:rsidR="00B12DC8" w:rsidRPr="00CD0284">
        <w:tab/>
        <w:t>1</w:t>
      </w:r>
    </w:p>
    <w:p w:rsidR="00B12DC8" w:rsidRPr="00CD0284" w:rsidRDefault="00C37E68" w:rsidP="00E52181">
      <w:pPr>
        <w:pStyle w:val="PartsList"/>
      </w:pPr>
      <w:r w:rsidRPr="00CD0284">
        <w:t>4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B12DC8" w:rsidRPr="00CD0284">
        <w:t>04</w:t>
      </w:r>
      <w:r w:rsidR="00B12DC8" w:rsidRPr="00CD0284">
        <w:tab/>
        <w:t>Blade Tilt Washer</w:t>
      </w:r>
      <w:r w:rsidR="00B12DC8" w:rsidRPr="00CD0284">
        <w:tab/>
      </w:r>
      <w:r w:rsidR="00B12DC8" w:rsidRPr="00CD0284">
        <w:tab/>
        <w:t>2</w:t>
      </w:r>
    </w:p>
    <w:p w:rsidR="00B12DC8" w:rsidRPr="00CD0284" w:rsidRDefault="00C37E68" w:rsidP="00E52181">
      <w:pPr>
        <w:pStyle w:val="PartsList"/>
      </w:pPr>
      <w:r w:rsidRPr="00CD0284">
        <w:t>5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B12DC8" w:rsidRPr="00CD0284">
        <w:t>05</w:t>
      </w:r>
      <w:r w:rsidR="00B12DC8" w:rsidRPr="00CD0284">
        <w:tab/>
        <w:t>Tilt Lock Draw Rod</w:t>
      </w:r>
      <w:r w:rsidR="00B12DC8" w:rsidRPr="00CD0284">
        <w:tab/>
      </w:r>
      <w:r w:rsidR="00B12DC8" w:rsidRPr="00CD0284">
        <w:tab/>
        <w:t>1</w:t>
      </w:r>
    </w:p>
    <w:p w:rsidR="00137901" w:rsidRPr="00CD0284" w:rsidRDefault="00137901" w:rsidP="00E52181">
      <w:pPr>
        <w:pStyle w:val="PartsList"/>
      </w:pPr>
      <w:r w:rsidRPr="00CD0284">
        <w:t>6</w:t>
      </w:r>
      <w:r w:rsidRPr="00CD0284">
        <w:tab/>
        <w:t>JWSS2</w:t>
      </w:r>
      <w:r w:rsidR="00C37E68" w:rsidRPr="00CD0284">
        <w:t>2</w:t>
      </w:r>
      <w:r w:rsidR="00404E63" w:rsidRPr="00CD0284">
        <w:t>B</w:t>
      </w:r>
      <w:r w:rsidR="00C37E68" w:rsidRPr="00CD0284">
        <w:t>-3</w:t>
      </w:r>
      <w:r w:rsidRPr="00CD0284">
        <w:t>06</w:t>
      </w:r>
      <w:r w:rsidRPr="00CD0284">
        <w:tab/>
        <w:t>Detent Plunger</w:t>
      </w:r>
      <w:r w:rsidRPr="00CD0284">
        <w:tab/>
      </w:r>
      <w:r w:rsidRPr="00CD0284">
        <w:tab/>
        <w:t>1</w:t>
      </w:r>
    </w:p>
    <w:p w:rsidR="00137901" w:rsidRPr="00CD0284" w:rsidRDefault="00C37E68" w:rsidP="00E52181">
      <w:pPr>
        <w:pStyle w:val="PartsList"/>
      </w:pPr>
      <w:r w:rsidRPr="00CD0284">
        <w:t>7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137901" w:rsidRPr="00CD0284">
        <w:t>07</w:t>
      </w:r>
      <w:r w:rsidR="00137901" w:rsidRPr="00CD0284">
        <w:tab/>
        <w:t>Spring</w:t>
      </w:r>
      <w:r w:rsidR="00137901" w:rsidRPr="00CD0284">
        <w:tab/>
      </w:r>
      <w:r w:rsidR="00137901" w:rsidRPr="00CD0284">
        <w:tab/>
        <w:t>1</w:t>
      </w:r>
    </w:p>
    <w:p w:rsidR="00137901" w:rsidRPr="00CD0284" w:rsidRDefault="00C37E68" w:rsidP="00E52181">
      <w:pPr>
        <w:pStyle w:val="PartsList"/>
      </w:pPr>
      <w:r w:rsidRPr="00CD0284">
        <w:t>8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137901" w:rsidRPr="00CD0284">
        <w:t>08</w:t>
      </w:r>
      <w:r w:rsidR="00137901" w:rsidRPr="00CD0284">
        <w:tab/>
        <w:t>Tilt Detent Barrel</w:t>
      </w:r>
      <w:r w:rsidR="00137901" w:rsidRPr="00CD0284">
        <w:tab/>
      </w:r>
      <w:r w:rsidR="00137901" w:rsidRPr="00CD0284">
        <w:tab/>
        <w:t>1</w:t>
      </w:r>
    </w:p>
    <w:p w:rsidR="00137901" w:rsidRPr="00CD0284" w:rsidRDefault="00137901" w:rsidP="00E52181">
      <w:pPr>
        <w:pStyle w:val="PartsList"/>
      </w:pPr>
      <w:r w:rsidRPr="00CD0284">
        <w:t>9</w:t>
      </w:r>
      <w:r w:rsidRPr="00CD0284">
        <w:tab/>
      </w:r>
      <w:r w:rsidR="009D0759" w:rsidRPr="00CD0284">
        <w:t>JWSS22</w:t>
      </w:r>
      <w:r w:rsidR="00404E63" w:rsidRPr="00CD0284">
        <w:t>B</w:t>
      </w:r>
      <w:r w:rsidR="009D0759" w:rsidRPr="00CD0284">
        <w:t>-309</w:t>
      </w:r>
      <w:r w:rsidR="006A0D94" w:rsidRPr="00CD0284">
        <w:tab/>
        <w:t>E-Ring</w:t>
      </w:r>
      <w:r w:rsidR="006A0D94" w:rsidRPr="00CD0284">
        <w:tab/>
        <w:t>ETW-3</w:t>
      </w:r>
      <w:r w:rsidR="006A0D94" w:rsidRPr="00CD0284">
        <w:tab/>
        <w:t>1</w:t>
      </w:r>
    </w:p>
    <w:p w:rsidR="006A0D94" w:rsidRPr="00CD0284" w:rsidRDefault="006A0D94" w:rsidP="00E52181">
      <w:pPr>
        <w:pStyle w:val="PartsList"/>
      </w:pPr>
      <w:r w:rsidRPr="00CD0284">
        <w:t>10</w:t>
      </w:r>
      <w:r w:rsidRPr="00CD0284">
        <w:tab/>
      </w:r>
      <w:r w:rsidR="00C37E68" w:rsidRPr="00CD0284">
        <w:t>JWSS22</w:t>
      </w:r>
      <w:r w:rsidR="00404E63" w:rsidRPr="00CD0284">
        <w:t>B</w:t>
      </w:r>
      <w:r w:rsidR="00C37E68" w:rsidRPr="00CD0284">
        <w:t>-3</w:t>
      </w:r>
      <w:r w:rsidR="004F34AD" w:rsidRPr="00CD0284">
        <w:t>10</w:t>
      </w:r>
      <w:r w:rsidR="004F34AD" w:rsidRPr="00CD0284">
        <w:tab/>
        <w:t>Pointer</w:t>
      </w:r>
      <w:r w:rsidR="004F34AD" w:rsidRPr="00CD0284">
        <w:tab/>
      </w:r>
      <w:r w:rsidR="004F34AD" w:rsidRPr="00CD0284">
        <w:tab/>
        <w:t>1</w:t>
      </w:r>
    </w:p>
    <w:p w:rsidR="004F34AD" w:rsidRPr="00CD0284" w:rsidRDefault="004F34AD" w:rsidP="00E52181">
      <w:pPr>
        <w:pStyle w:val="PartsList"/>
      </w:pPr>
      <w:r w:rsidRPr="00CD0284">
        <w:t>11</w:t>
      </w:r>
      <w:r w:rsidRPr="00CD0284">
        <w:tab/>
      </w:r>
      <w:r w:rsidR="00C37E68" w:rsidRPr="00CD0284">
        <w:rPr>
          <w:rFonts w:eastAsiaTheme="minorEastAsia"/>
          <w:color w:val="000000" w:themeColor="text1"/>
          <w:lang w:eastAsia="zh-TW"/>
        </w:rPr>
        <w:t>TS-1550021</w:t>
      </w:r>
      <w:r w:rsidRPr="00CD0284">
        <w:tab/>
      </w:r>
      <w:r w:rsidR="00C37E68" w:rsidRPr="00CD0284">
        <w:t xml:space="preserve">Flat </w:t>
      </w:r>
      <w:r w:rsidRPr="00CD0284">
        <w:t>Washer</w:t>
      </w:r>
      <w:r w:rsidRPr="00CD0284">
        <w:tab/>
        <w:t>M4</w:t>
      </w:r>
      <w:r w:rsidRPr="00CD0284">
        <w:tab/>
        <w:t>1</w:t>
      </w:r>
    </w:p>
    <w:p w:rsidR="004F34AD" w:rsidRPr="00CD0284" w:rsidRDefault="004F34AD" w:rsidP="00E52181">
      <w:pPr>
        <w:pStyle w:val="PartsList"/>
      </w:pPr>
      <w:r w:rsidRPr="00CD0284">
        <w:t>12</w:t>
      </w:r>
      <w:r w:rsidRPr="00CD0284">
        <w:tab/>
      </w:r>
      <w:r w:rsidR="00C37E68" w:rsidRPr="00CD0284">
        <w:rPr>
          <w:rFonts w:eastAsiaTheme="minorEastAsia"/>
          <w:color w:val="000000" w:themeColor="text1"/>
          <w:lang w:eastAsia="zh-TW"/>
        </w:rPr>
        <w:t>TS-2284061</w:t>
      </w:r>
      <w:r w:rsidRPr="00CD0284">
        <w:tab/>
        <w:t>Phillips Pan Head Machine Screw</w:t>
      </w:r>
      <w:r w:rsidRPr="00CD0284">
        <w:tab/>
        <w:t>M4x6</w:t>
      </w:r>
      <w:r w:rsidRPr="00CD0284">
        <w:tab/>
        <w:t>1</w:t>
      </w:r>
    </w:p>
    <w:p w:rsidR="004F34AD" w:rsidRPr="00CD0284" w:rsidRDefault="009D70A5" w:rsidP="00E52181">
      <w:pPr>
        <w:pStyle w:val="PartsList"/>
      </w:pPr>
      <w:r w:rsidRPr="00CD0284">
        <w:t>13</w:t>
      </w:r>
      <w:r w:rsidRPr="00CD0284">
        <w:tab/>
        <w:t>TS-</w:t>
      </w:r>
      <w:r w:rsidR="005F35CF" w:rsidRPr="00CD0284">
        <w:t>0254061</w:t>
      </w:r>
      <w:r w:rsidR="00713B49" w:rsidRPr="00CD0284">
        <w:tab/>
      </w:r>
      <w:r w:rsidRPr="00CD0284">
        <w:t xml:space="preserve">Button </w:t>
      </w:r>
      <w:r w:rsidR="00713B49" w:rsidRPr="00CD0284">
        <w:t xml:space="preserve">Head Socket </w:t>
      </w:r>
      <w:r w:rsidR="004F34AD" w:rsidRPr="00CD0284">
        <w:t>Screw</w:t>
      </w:r>
      <w:r w:rsidR="004F34AD" w:rsidRPr="00CD0284">
        <w:tab/>
        <w:t>1/4-20x1</w:t>
      </w:r>
      <w:r w:rsidR="004F34AD" w:rsidRPr="00CD0284">
        <w:tab/>
        <w:t>2</w:t>
      </w:r>
    </w:p>
    <w:p w:rsidR="004F34AD" w:rsidRPr="00CD0284" w:rsidRDefault="00EA04B7" w:rsidP="00E52181">
      <w:pPr>
        <w:pStyle w:val="PartsList"/>
      </w:pPr>
      <w:r w:rsidRPr="00CD0284">
        <w:t>14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4F34AD" w:rsidRPr="00CD0284">
        <w:t>14</w:t>
      </w:r>
      <w:r w:rsidR="004F34AD" w:rsidRPr="00CD0284">
        <w:tab/>
        <w:t>Angle Indicator</w:t>
      </w:r>
      <w:r w:rsidRPr="00CD0284">
        <w:t xml:space="preserve"> Bracket</w:t>
      </w:r>
      <w:r w:rsidR="004F34AD" w:rsidRPr="00CD0284">
        <w:tab/>
      </w:r>
      <w:r w:rsidR="004F34AD" w:rsidRPr="00CD0284">
        <w:tab/>
        <w:t>1</w:t>
      </w:r>
    </w:p>
    <w:p w:rsidR="004F34AD" w:rsidRPr="00CD0284" w:rsidRDefault="00EA04B7" w:rsidP="00E52181">
      <w:pPr>
        <w:pStyle w:val="PartsList"/>
      </w:pPr>
      <w:r w:rsidRPr="00CD0284">
        <w:t>15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4F34AD" w:rsidRPr="00CD0284">
        <w:t>15</w:t>
      </w:r>
      <w:r w:rsidR="004F34AD" w:rsidRPr="00CD0284">
        <w:tab/>
        <w:t>Blade Tilt Drive Gear</w:t>
      </w:r>
      <w:r w:rsidR="004F34AD" w:rsidRPr="00CD0284">
        <w:tab/>
      </w:r>
      <w:r w:rsidR="004F34AD" w:rsidRPr="00CD0284">
        <w:tab/>
        <w:t>2</w:t>
      </w:r>
    </w:p>
    <w:p w:rsidR="004F34AD" w:rsidRPr="00CD0284" w:rsidRDefault="00EA04B7" w:rsidP="00E52181">
      <w:pPr>
        <w:pStyle w:val="PartsList"/>
      </w:pPr>
      <w:r w:rsidRPr="00CD0284">
        <w:t>16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4F34AD" w:rsidRPr="00CD0284">
        <w:t>16</w:t>
      </w:r>
      <w:r w:rsidR="004F34AD" w:rsidRPr="00CD0284">
        <w:tab/>
        <w:t>Angle Follower</w:t>
      </w:r>
      <w:r w:rsidR="004F34AD" w:rsidRPr="00CD0284">
        <w:tab/>
      </w:r>
      <w:r w:rsidR="004F34AD" w:rsidRPr="00CD0284">
        <w:tab/>
        <w:t>2</w:t>
      </w:r>
    </w:p>
    <w:p w:rsidR="004F34AD" w:rsidRPr="00CD0284" w:rsidRDefault="004F34AD" w:rsidP="00E52181">
      <w:pPr>
        <w:pStyle w:val="PartsList"/>
      </w:pPr>
      <w:r w:rsidRPr="00CD0284">
        <w:t>17</w:t>
      </w:r>
      <w:r w:rsidRPr="00CD0284">
        <w:tab/>
      </w:r>
      <w:r w:rsidR="00343B14" w:rsidRPr="00CD0284">
        <w:t>F009916</w:t>
      </w:r>
      <w:r w:rsidR="009D70A5" w:rsidRPr="00CD0284">
        <w:tab/>
      </w:r>
      <w:r w:rsidR="00713B49" w:rsidRPr="00CD0284">
        <w:t>Button Head Socket Screw</w:t>
      </w:r>
      <w:r w:rsidR="0027328D" w:rsidRPr="00CD0284">
        <w:tab/>
        <w:t>#10-32x5/16</w:t>
      </w:r>
      <w:r w:rsidR="0027328D" w:rsidRPr="00CD0284">
        <w:tab/>
        <w:t>8</w:t>
      </w:r>
    </w:p>
    <w:p w:rsidR="0027328D" w:rsidRPr="00CD0284" w:rsidRDefault="0027328D" w:rsidP="00E52181">
      <w:pPr>
        <w:pStyle w:val="PartsList"/>
      </w:pPr>
      <w:r w:rsidRPr="00CD0284">
        <w:t>18</w:t>
      </w:r>
      <w:r w:rsidRPr="00CD0284">
        <w:tab/>
      </w:r>
      <w:r w:rsidR="00EA04B7" w:rsidRPr="00CD0284">
        <w:rPr>
          <w:rFonts w:eastAsiaTheme="minorEastAsia"/>
          <w:color w:val="000000" w:themeColor="text1"/>
          <w:lang w:eastAsia="zh-TW"/>
        </w:rPr>
        <w:t>TS-069204</w:t>
      </w:r>
      <w:r w:rsidR="006711CE" w:rsidRPr="00CD0284">
        <w:tab/>
      </w:r>
      <w:r w:rsidR="00EA04B7" w:rsidRPr="00CD0284">
        <w:t xml:space="preserve">Flat </w:t>
      </w:r>
      <w:r w:rsidR="006711CE" w:rsidRPr="00CD0284">
        <w:t>Washer</w:t>
      </w:r>
      <w:r w:rsidR="006711CE" w:rsidRPr="00CD0284">
        <w:tab/>
        <w:t>#10x12x1</w:t>
      </w:r>
      <w:r w:rsidR="006711CE" w:rsidRPr="00CD0284">
        <w:tab/>
        <w:t>8</w:t>
      </w:r>
    </w:p>
    <w:p w:rsidR="006711CE" w:rsidRPr="00CD0284" w:rsidRDefault="009D5711" w:rsidP="00E52181">
      <w:pPr>
        <w:pStyle w:val="PartsList"/>
      </w:pPr>
      <w:r w:rsidRPr="00CD0284">
        <w:t>19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6711CE" w:rsidRPr="00CD0284">
        <w:t>19</w:t>
      </w:r>
      <w:r w:rsidR="006711CE" w:rsidRPr="00CD0284">
        <w:tab/>
        <w:t xml:space="preserve">Front </w:t>
      </w:r>
      <w:proofErr w:type="spellStart"/>
      <w:r w:rsidR="006711CE" w:rsidRPr="00CD0284">
        <w:t>Trunnion</w:t>
      </w:r>
      <w:proofErr w:type="spellEnd"/>
      <w:r w:rsidR="006711CE" w:rsidRPr="00CD0284">
        <w:t xml:space="preserve"> Plate</w:t>
      </w:r>
      <w:r w:rsidR="006711CE" w:rsidRPr="00CD0284">
        <w:tab/>
      </w:r>
      <w:r w:rsidR="006711CE" w:rsidRPr="00CD0284">
        <w:tab/>
        <w:t>1</w:t>
      </w:r>
    </w:p>
    <w:p w:rsidR="006711CE" w:rsidRPr="00CD0284" w:rsidRDefault="006711CE" w:rsidP="00E52181">
      <w:pPr>
        <w:pStyle w:val="PartsList"/>
      </w:pPr>
      <w:r w:rsidRPr="00CD0284">
        <w:t>20</w:t>
      </w:r>
      <w:r w:rsidRPr="00CD0284">
        <w:tab/>
      </w:r>
      <w:r w:rsidR="005F2685" w:rsidRPr="00CD0284">
        <w:t>JWSS22</w:t>
      </w:r>
      <w:r w:rsidR="00404E63" w:rsidRPr="00CD0284">
        <w:t>B</w:t>
      </w:r>
      <w:r w:rsidR="005F2685" w:rsidRPr="00CD0284">
        <w:t>-320</w:t>
      </w:r>
      <w:r w:rsidRPr="00CD0284">
        <w:tab/>
        <w:t>Hex Flange Nut</w:t>
      </w:r>
      <w:r w:rsidRPr="00CD0284">
        <w:tab/>
        <w:t>1/4-20UNC</w:t>
      </w:r>
      <w:r w:rsidRPr="00CD0284">
        <w:tab/>
        <w:t>12</w:t>
      </w:r>
    </w:p>
    <w:p w:rsidR="006711CE" w:rsidRPr="00CD0284" w:rsidRDefault="009D5711" w:rsidP="00E52181">
      <w:pPr>
        <w:pStyle w:val="PartsList"/>
      </w:pPr>
      <w:r w:rsidRPr="00CD0284">
        <w:t>21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6711CE" w:rsidRPr="00CD0284">
        <w:t>21</w:t>
      </w:r>
      <w:r w:rsidR="006711CE" w:rsidRPr="00CD0284">
        <w:tab/>
      </w:r>
      <w:proofErr w:type="spellStart"/>
      <w:r w:rsidR="006711CE" w:rsidRPr="00CD0284">
        <w:t>Trunnion</w:t>
      </w:r>
      <w:proofErr w:type="spellEnd"/>
      <w:r w:rsidR="006711CE" w:rsidRPr="00CD0284">
        <w:tab/>
      </w:r>
      <w:r w:rsidR="006711CE" w:rsidRPr="00CD0284">
        <w:tab/>
        <w:t>2</w:t>
      </w:r>
    </w:p>
    <w:p w:rsidR="006711CE" w:rsidRPr="00CD0284" w:rsidRDefault="006711CE" w:rsidP="00E52181">
      <w:pPr>
        <w:pStyle w:val="PartsList"/>
      </w:pPr>
      <w:r w:rsidRPr="00CD0284">
        <w:t>22</w:t>
      </w:r>
      <w:r w:rsidRPr="00CD0284">
        <w:tab/>
      </w:r>
      <w:r w:rsidR="009D5711" w:rsidRPr="00CD0284">
        <w:t>JWSS22</w:t>
      </w:r>
      <w:r w:rsidR="00404E63" w:rsidRPr="00CD0284">
        <w:t>B</w:t>
      </w:r>
      <w:r w:rsidR="009D5711" w:rsidRPr="00CD0284">
        <w:t>-3</w:t>
      </w:r>
      <w:r w:rsidR="008049D3" w:rsidRPr="00CD0284">
        <w:t>22</w:t>
      </w:r>
      <w:r w:rsidR="008049D3" w:rsidRPr="00CD0284">
        <w:tab/>
        <w:t>Side Panel</w:t>
      </w:r>
      <w:r w:rsidR="008049D3" w:rsidRPr="00CD0284">
        <w:tab/>
      </w:r>
      <w:r w:rsidR="008049D3" w:rsidRPr="00CD0284">
        <w:tab/>
        <w:t>2</w:t>
      </w:r>
    </w:p>
    <w:p w:rsidR="008049D3" w:rsidRPr="00CD0284" w:rsidRDefault="008049D3" w:rsidP="00E52181">
      <w:pPr>
        <w:pStyle w:val="PartsList"/>
      </w:pPr>
      <w:r w:rsidRPr="00CD0284">
        <w:t>23</w:t>
      </w:r>
      <w:r w:rsidRPr="00CD0284">
        <w:tab/>
      </w:r>
      <w:r w:rsidR="00343B14" w:rsidRPr="00CD0284">
        <w:rPr>
          <w:rFonts w:eastAsiaTheme="minorEastAsia"/>
          <w:color w:val="000000" w:themeColor="text1"/>
          <w:lang w:eastAsia="zh-TW"/>
        </w:rPr>
        <w:t>TS-0050031</w:t>
      </w:r>
      <w:r w:rsidR="00F61FC5" w:rsidRPr="00CD0284">
        <w:tab/>
      </w:r>
      <w:r w:rsidR="00343B14" w:rsidRPr="00CD0284">
        <w:t>Hex Cap Screw</w:t>
      </w:r>
      <w:r w:rsidR="00F61FC5" w:rsidRPr="00CD0284">
        <w:tab/>
        <w:t>1/4-20x3/4</w:t>
      </w:r>
      <w:r w:rsidR="00F61FC5" w:rsidRPr="00CD0284">
        <w:tab/>
        <w:t>10</w:t>
      </w:r>
    </w:p>
    <w:p w:rsidR="007820A6" w:rsidRPr="00CD0284" w:rsidRDefault="007820A6" w:rsidP="00E52181">
      <w:pPr>
        <w:pStyle w:val="PartsList"/>
      </w:pPr>
      <w:r w:rsidRPr="00CD0284">
        <w:t>24</w:t>
      </w:r>
      <w:r w:rsidRPr="00CD0284">
        <w:tab/>
      </w:r>
      <w:r w:rsidR="00D55288" w:rsidRPr="00CD0284">
        <w:rPr>
          <w:rFonts w:eastAsiaTheme="minorEastAsia"/>
          <w:color w:val="000000" w:themeColor="text1"/>
          <w:lang w:eastAsia="zh-TW"/>
        </w:rPr>
        <w:t>TS-0680021</w:t>
      </w:r>
      <w:r w:rsidR="00D55288" w:rsidRPr="00CD0284">
        <w:tab/>
        <w:t>Flat Washer</w:t>
      </w:r>
      <w:r w:rsidR="006651A7" w:rsidRPr="00CD0284">
        <w:tab/>
        <w:t>1/4</w:t>
      </w:r>
      <w:r w:rsidR="006651A7" w:rsidRPr="00CD0284">
        <w:tab/>
        <w:t>9</w:t>
      </w:r>
    </w:p>
    <w:p w:rsidR="006651A7" w:rsidRPr="00CD0284" w:rsidRDefault="006651A7" w:rsidP="00E52181">
      <w:pPr>
        <w:pStyle w:val="PartsList"/>
      </w:pPr>
      <w:r w:rsidRPr="00CD0284">
        <w:t>25</w:t>
      </w:r>
      <w:r w:rsidRPr="00CD0284">
        <w:tab/>
      </w:r>
      <w:r w:rsidR="009D5711" w:rsidRPr="00CD0284">
        <w:t>JWSS22</w:t>
      </w:r>
      <w:r w:rsidR="00404E63" w:rsidRPr="00CD0284">
        <w:t>B</w:t>
      </w:r>
      <w:r w:rsidR="009D5711" w:rsidRPr="00CD0284">
        <w:t>-3</w:t>
      </w:r>
      <w:r w:rsidR="004F70E4" w:rsidRPr="00CD0284">
        <w:t>25</w:t>
      </w:r>
      <w:r w:rsidR="004F70E4" w:rsidRPr="00CD0284">
        <w:tab/>
        <w:t xml:space="preserve">Rear </w:t>
      </w:r>
      <w:proofErr w:type="spellStart"/>
      <w:r w:rsidR="004F70E4" w:rsidRPr="00CD0284">
        <w:t>Trunnion</w:t>
      </w:r>
      <w:proofErr w:type="spellEnd"/>
      <w:r w:rsidR="004F70E4" w:rsidRPr="00CD0284">
        <w:t xml:space="preserve"> Plate</w:t>
      </w:r>
      <w:r w:rsidR="004F70E4" w:rsidRPr="00CD0284">
        <w:tab/>
      </w:r>
      <w:r w:rsidR="004F70E4" w:rsidRPr="00CD0284">
        <w:tab/>
        <w:t>1</w:t>
      </w:r>
    </w:p>
    <w:p w:rsidR="004F70E4" w:rsidRPr="00CD0284" w:rsidRDefault="004F70E4" w:rsidP="00E52181">
      <w:pPr>
        <w:pStyle w:val="PartsList"/>
      </w:pPr>
      <w:r w:rsidRPr="00CD0284">
        <w:t>26</w:t>
      </w:r>
      <w:r w:rsidRPr="00CD0284">
        <w:tab/>
      </w:r>
      <w:r w:rsidR="009D5711" w:rsidRPr="00CD0284">
        <w:rPr>
          <w:rFonts w:eastAsiaTheme="minorEastAsia"/>
          <w:color w:val="000000" w:themeColor="text1"/>
          <w:lang w:eastAsia="zh-TW"/>
        </w:rPr>
        <w:t>TS-0720071</w:t>
      </w:r>
      <w:r w:rsidR="0057079D" w:rsidRPr="00CD0284">
        <w:tab/>
        <w:t>Lock Washer</w:t>
      </w:r>
      <w:r w:rsidR="0057079D" w:rsidRPr="00CD0284">
        <w:tab/>
        <w:t>1/4</w:t>
      </w:r>
      <w:r w:rsidR="0057079D" w:rsidRPr="00CD0284">
        <w:tab/>
        <w:t>3</w:t>
      </w:r>
    </w:p>
    <w:p w:rsidR="0057079D" w:rsidRPr="00CD0284" w:rsidRDefault="0057079D" w:rsidP="00E52181">
      <w:pPr>
        <w:pStyle w:val="PartsList"/>
      </w:pPr>
      <w:r w:rsidRPr="00CD0284">
        <w:t>27</w:t>
      </w:r>
      <w:r w:rsidRPr="00CD0284">
        <w:tab/>
      </w:r>
      <w:r w:rsidR="009D5711" w:rsidRPr="00CD0284">
        <w:rPr>
          <w:rFonts w:eastAsiaTheme="minorEastAsia"/>
          <w:color w:val="000000" w:themeColor="text1"/>
          <w:lang w:eastAsia="zh-TW"/>
        </w:rPr>
        <w:t>TS-0050011</w:t>
      </w:r>
      <w:r w:rsidR="009D5711" w:rsidRPr="00CD0284">
        <w:tab/>
        <w:t>Hex Cap Screw</w:t>
      </w:r>
      <w:r w:rsidR="009D5711" w:rsidRPr="00CD0284">
        <w:tab/>
        <w:t>1/4-20</w:t>
      </w:r>
      <w:r w:rsidR="006F3547" w:rsidRPr="00CD0284">
        <w:t>x1/2</w:t>
      </w:r>
      <w:r w:rsidR="006F3547" w:rsidRPr="00CD0284">
        <w:tab/>
        <w:t>1</w:t>
      </w:r>
    </w:p>
    <w:p w:rsidR="006F3547" w:rsidRPr="00CD0284" w:rsidRDefault="00507A9E" w:rsidP="00E52181">
      <w:pPr>
        <w:pStyle w:val="PartsList"/>
      </w:pPr>
      <w:r w:rsidRPr="00CD0284">
        <w:t>28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6F3547" w:rsidRPr="00CD0284">
        <w:t>28</w:t>
      </w:r>
      <w:r w:rsidR="006F3547" w:rsidRPr="00CD0284">
        <w:tab/>
        <w:t>Table</w:t>
      </w:r>
      <w:r w:rsidR="006F3547" w:rsidRPr="00CD0284">
        <w:tab/>
      </w:r>
      <w:r w:rsidR="006F3547" w:rsidRPr="00CD0284">
        <w:tab/>
        <w:t>1</w:t>
      </w:r>
    </w:p>
    <w:p w:rsidR="006F3547" w:rsidRPr="00CD0284" w:rsidRDefault="006F3547" w:rsidP="00E52181">
      <w:pPr>
        <w:pStyle w:val="PartsList"/>
      </w:pPr>
      <w:r w:rsidRPr="00CD0284">
        <w:t>29</w:t>
      </w:r>
      <w:r w:rsidRPr="00CD0284">
        <w:tab/>
      </w:r>
      <w:r w:rsidR="00507A9E" w:rsidRPr="00CD0284">
        <w:rPr>
          <w:rFonts w:eastAsiaTheme="minorEastAsia"/>
          <w:color w:val="000000" w:themeColor="text1"/>
          <w:lang w:eastAsia="zh-TW"/>
        </w:rPr>
        <w:t>TS-0273062</w:t>
      </w:r>
      <w:r w:rsidR="00DA2D18" w:rsidRPr="00CD0284">
        <w:tab/>
        <w:t>Socket Set Screw</w:t>
      </w:r>
      <w:r w:rsidR="00DA2D18" w:rsidRPr="00CD0284">
        <w:tab/>
      </w:r>
      <w:r w:rsidR="00507A9E" w:rsidRPr="00CD0284">
        <w:t>1/4-20x1</w:t>
      </w:r>
      <w:r w:rsidR="00DA2D18" w:rsidRPr="00CD0284">
        <w:tab/>
        <w:t>4</w:t>
      </w:r>
    </w:p>
    <w:p w:rsidR="00DA2D18" w:rsidRPr="00CD0284" w:rsidRDefault="00507A9E" w:rsidP="00E52181">
      <w:pPr>
        <w:pStyle w:val="PartsList"/>
      </w:pPr>
      <w:r w:rsidRPr="00CD0284">
        <w:t>30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DA2D18" w:rsidRPr="00CD0284">
        <w:t>30</w:t>
      </w:r>
      <w:r w:rsidR="00DA2D18" w:rsidRPr="00CD0284">
        <w:tab/>
        <w:t>Dust Collect Plate</w:t>
      </w:r>
      <w:r w:rsidR="00DA2D18" w:rsidRPr="00CD0284">
        <w:tab/>
      </w:r>
      <w:r w:rsidR="00DA2D18" w:rsidRPr="00CD0284">
        <w:tab/>
        <w:t>1</w:t>
      </w:r>
    </w:p>
    <w:p w:rsidR="00DA2D18" w:rsidRPr="00CD0284" w:rsidRDefault="00DA2D18" w:rsidP="00E52181">
      <w:pPr>
        <w:pStyle w:val="PartsList"/>
      </w:pPr>
      <w:r w:rsidRPr="00CD0284">
        <w:t>31</w:t>
      </w:r>
      <w:r w:rsidRPr="00CD0284">
        <w:tab/>
      </w:r>
      <w:r w:rsidR="0085089E" w:rsidRPr="00CD0284">
        <w:t>JWL1015-124</w:t>
      </w:r>
      <w:r w:rsidRPr="00CD0284">
        <w:tab/>
      </w:r>
      <w:r w:rsidR="00713B49" w:rsidRPr="00CD0284">
        <w:t>Button Head Socket Screw</w:t>
      </w:r>
      <w:r w:rsidRPr="00CD0284">
        <w:tab/>
        <w:t>#10-24x1/4</w:t>
      </w:r>
      <w:r w:rsidRPr="00CD0284">
        <w:tab/>
        <w:t>4</w:t>
      </w:r>
    </w:p>
    <w:p w:rsidR="00DA2D18" w:rsidRPr="00CD0284" w:rsidRDefault="00507A9E" w:rsidP="00E52181">
      <w:pPr>
        <w:pStyle w:val="PartsList"/>
      </w:pPr>
      <w:r w:rsidRPr="00CD0284">
        <w:t>32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DA2D18" w:rsidRPr="00CD0284">
        <w:t>32</w:t>
      </w:r>
      <w:r w:rsidR="00DA2D18" w:rsidRPr="00CD0284">
        <w:tab/>
        <w:t>Dust Port</w:t>
      </w:r>
      <w:r w:rsidR="00DA2D18" w:rsidRPr="00CD0284">
        <w:tab/>
        <w:t>1-1/2 OD</w:t>
      </w:r>
      <w:r w:rsidR="00DA2D18" w:rsidRPr="00CD0284">
        <w:tab/>
        <w:t>1</w:t>
      </w:r>
    </w:p>
    <w:p w:rsidR="00DA2D18" w:rsidRPr="00CD0284" w:rsidRDefault="00DA2D18" w:rsidP="00E52181">
      <w:pPr>
        <w:pStyle w:val="PartsList"/>
      </w:pPr>
      <w:r w:rsidRPr="00CD0284">
        <w:t>33</w:t>
      </w:r>
      <w:r w:rsidRPr="00CD0284">
        <w:tab/>
      </w:r>
      <w:r w:rsidR="00584358" w:rsidRPr="00CD0284">
        <w:rPr>
          <w:rFonts w:eastAsiaTheme="minorEastAsia"/>
          <w:color w:val="000000" w:themeColor="text1"/>
          <w:lang w:eastAsia="zh-TW"/>
        </w:rPr>
        <w:t>TS-0561082</w:t>
      </w:r>
      <w:r w:rsidR="00584358" w:rsidRPr="00CD0284">
        <w:tab/>
        <w:t>Hex Nut</w:t>
      </w:r>
      <w:r w:rsidR="00584358" w:rsidRPr="00CD0284">
        <w:tab/>
        <w:t>3/8-16</w:t>
      </w:r>
      <w:r w:rsidR="006F6EF0" w:rsidRPr="00CD0284">
        <w:tab/>
        <w:t>8</w:t>
      </w:r>
    </w:p>
    <w:p w:rsidR="006F6EF0" w:rsidRPr="00CD0284" w:rsidRDefault="00507A9E" w:rsidP="00E52181">
      <w:pPr>
        <w:pStyle w:val="PartsList"/>
      </w:pPr>
      <w:r w:rsidRPr="00CD0284">
        <w:t>34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6F6EF0" w:rsidRPr="00CD0284">
        <w:t>34</w:t>
      </w:r>
      <w:r w:rsidR="006F6EF0" w:rsidRPr="00CD0284">
        <w:tab/>
        <w:t>Leveling Foot</w:t>
      </w:r>
      <w:r w:rsidR="006F6EF0" w:rsidRPr="00CD0284">
        <w:tab/>
        <w:t>3/8-16x1-1/4</w:t>
      </w:r>
      <w:r w:rsidR="006F6EF0" w:rsidRPr="00CD0284">
        <w:tab/>
        <w:t>4</w:t>
      </w:r>
    </w:p>
    <w:p w:rsidR="006F6EF0" w:rsidRPr="00CD0284" w:rsidRDefault="006F6EF0" w:rsidP="00E52181">
      <w:pPr>
        <w:pStyle w:val="PartsList"/>
      </w:pPr>
      <w:r w:rsidRPr="00CD0284">
        <w:t>35</w:t>
      </w:r>
      <w:r w:rsidRPr="00CD0284">
        <w:tab/>
      </w:r>
      <w:r w:rsidR="00584358" w:rsidRPr="00CD0284">
        <w:t>JWSS22</w:t>
      </w:r>
      <w:r w:rsidR="00404E63" w:rsidRPr="00CD0284">
        <w:t>B</w:t>
      </w:r>
      <w:r w:rsidR="00584358" w:rsidRPr="00CD0284">
        <w:t>-3</w:t>
      </w:r>
      <w:r w:rsidR="006E158D" w:rsidRPr="00CD0284">
        <w:t>35</w:t>
      </w:r>
      <w:r w:rsidR="006E158D" w:rsidRPr="00CD0284">
        <w:tab/>
      </w:r>
      <w:r w:rsidR="00584358" w:rsidRPr="00CD0284">
        <w:t>Blade Rack</w:t>
      </w:r>
      <w:r w:rsidR="006E158D" w:rsidRPr="00CD0284">
        <w:tab/>
      </w:r>
      <w:r w:rsidR="006E158D" w:rsidRPr="00CD0284">
        <w:tab/>
        <w:t>1</w:t>
      </w:r>
    </w:p>
    <w:p w:rsidR="006E158D" w:rsidRPr="00CD0284" w:rsidRDefault="006E158D" w:rsidP="00E52181">
      <w:pPr>
        <w:pStyle w:val="PartsList"/>
      </w:pPr>
      <w:r w:rsidRPr="00CD0284">
        <w:t>36</w:t>
      </w:r>
      <w:r w:rsidRPr="00CD0284">
        <w:tab/>
      </w:r>
      <w:r w:rsidR="00D20FDB" w:rsidRPr="00CD0284">
        <w:rPr>
          <w:rFonts w:eastAsiaTheme="minorEastAsia"/>
          <w:color w:val="000000" w:themeColor="text1"/>
          <w:lang w:eastAsia="zh-TW"/>
        </w:rPr>
        <w:t>TS-2286121</w:t>
      </w:r>
      <w:r w:rsidR="00F54172" w:rsidRPr="00CD0284">
        <w:tab/>
      </w:r>
      <w:r w:rsidR="00A47470" w:rsidRPr="00CD0284">
        <w:t>Pan Head Screw</w:t>
      </w:r>
      <w:r w:rsidR="00F54172" w:rsidRPr="00CD0284">
        <w:tab/>
        <w:t>M6x12</w:t>
      </w:r>
      <w:r w:rsidR="00F54172" w:rsidRPr="00CD0284">
        <w:tab/>
        <w:t>2</w:t>
      </w:r>
    </w:p>
    <w:p w:rsidR="00F54172" w:rsidRPr="00CD0284" w:rsidRDefault="00584358" w:rsidP="00E52181">
      <w:pPr>
        <w:pStyle w:val="PartsList"/>
      </w:pPr>
      <w:r w:rsidRPr="00CD0284">
        <w:t>37</w:t>
      </w:r>
      <w:r w:rsidRPr="00CD0284">
        <w:tab/>
        <w:t>JWSS22</w:t>
      </w:r>
      <w:r w:rsidR="00404E63" w:rsidRPr="00CD0284">
        <w:t>B</w:t>
      </w:r>
      <w:r w:rsidRPr="00CD0284">
        <w:t>-3</w:t>
      </w:r>
      <w:r w:rsidR="00F54172" w:rsidRPr="00CD0284">
        <w:t>37</w:t>
      </w:r>
      <w:r w:rsidR="00F54172" w:rsidRPr="00CD0284">
        <w:tab/>
        <w:t>Sponge</w:t>
      </w:r>
      <w:r w:rsidR="00F54172" w:rsidRPr="00CD0284">
        <w:tab/>
      </w:r>
      <w:r w:rsidR="00F54172" w:rsidRPr="00CD0284">
        <w:tab/>
        <w:t>1</w:t>
      </w:r>
    </w:p>
    <w:p w:rsidR="00F54172" w:rsidRPr="00CD0284" w:rsidRDefault="00F54172" w:rsidP="00E52181">
      <w:pPr>
        <w:pStyle w:val="PartsList"/>
        <w:rPr>
          <w:b/>
        </w:rPr>
      </w:pPr>
    </w:p>
    <w:p w:rsidR="00E52181" w:rsidRPr="00CD0284" w:rsidRDefault="00E52181" w:rsidP="00FA25BD">
      <w:pPr>
        <w:pStyle w:val="HeadingAssembly"/>
        <w:rPr>
          <w:b w:val="0"/>
          <w:lang w:eastAsia="zh-TW"/>
        </w:rPr>
      </w:pPr>
    </w:p>
    <w:p w:rsidR="00E52181" w:rsidRPr="00CD0284" w:rsidRDefault="00E52181">
      <w:pPr>
        <w:rPr>
          <w:rFonts w:eastAsiaTheme="minorHAnsi" w:cstheme="minorBidi"/>
          <w:sz w:val="24"/>
          <w:szCs w:val="22"/>
          <w:lang w:eastAsia="zh-TW"/>
        </w:rPr>
      </w:pPr>
      <w:r w:rsidRPr="00CD0284">
        <w:rPr>
          <w:b/>
          <w:lang w:eastAsia="zh-TW"/>
        </w:rPr>
        <w:br w:type="page"/>
      </w:r>
    </w:p>
    <w:p w:rsidR="00BC67F5" w:rsidRPr="00CD0284" w:rsidRDefault="00FB3C8B" w:rsidP="00FA25BD">
      <w:pPr>
        <w:pStyle w:val="HeadingAssembly"/>
        <w:rPr>
          <w:lang w:eastAsia="zh-TW"/>
        </w:rPr>
      </w:pPr>
      <w:bookmarkStart w:id="4" w:name="_Toc447205195"/>
      <w:proofErr w:type="gramStart"/>
      <w:r w:rsidRPr="00CD0284">
        <w:rPr>
          <w:b w:val="0"/>
          <w:lang w:eastAsia="zh-TW"/>
        </w:rPr>
        <w:lastRenderedPageBreak/>
        <w:t>15</w:t>
      </w:r>
      <w:r w:rsidR="00E52181" w:rsidRPr="00CD0284">
        <w:rPr>
          <w:b w:val="0"/>
          <w:lang w:eastAsia="zh-TW"/>
        </w:rPr>
        <w:t>.3</w:t>
      </w:r>
      <w:r w:rsidR="00FA25BD" w:rsidRPr="00CD0284">
        <w:rPr>
          <w:b w:val="0"/>
          <w:lang w:eastAsia="zh-TW"/>
        </w:rPr>
        <w:t>.</w:t>
      </w:r>
      <w:r w:rsidR="00E52181" w:rsidRPr="00CD0284">
        <w:rPr>
          <w:b w:val="0"/>
          <w:lang w:eastAsia="zh-TW"/>
        </w:rPr>
        <w:t>1</w:t>
      </w:r>
      <w:r w:rsidR="00FA25BD" w:rsidRPr="00CD0284">
        <w:rPr>
          <w:lang w:eastAsia="zh-TW"/>
        </w:rPr>
        <w:t xml:space="preserve">  </w:t>
      </w:r>
      <w:r w:rsidR="00FA25BD" w:rsidRPr="00CD0284">
        <w:rPr>
          <w:rFonts w:hint="eastAsia"/>
          <w:lang w:eastAsia="zh-TW"/>
        </w:rPr>
        <w:t>JWSS</w:t>
      </w:r>
      <w:proofErr w:type="gramEnd"/>
      <w:r w:rsidR="00FA25BD" w:rsidRPr="00CD0284">
        <w:rPr>
          <w:rFonts w:hint="eastAsia"/>
          <w:lang w:eastAsia="zh-TW"/>
        </w:rPr>
        <w:t>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FA25BD" w:rsidRPr="00CD0284">
        <w:rPr>
          <w:rFonts w:hint="eastAsia"/>
          <w:lang w:eastAsia="zh-TW"/>
        </w:rPr>
        <w:t xml:space="preserve"> </w:t>
      </w:r>
      <w:r w:rsidR="00DC7022" w:rsidRPr="00CD0284">
        <w:rPr>
          <w:lang w:eastAsia="zh-TW"/>
        </w:rPr>
        <w:t>Drive Link Assembly</w:t>
      </w:r>
      <w:r w:rsidR="00FA25BD" w:rsidRPr="00CD0284">
        <w:rPr>
          <w:lang w:eastAsia="zh-TW"/>
        </w:rPr>
        <w:t xml:space="preserve"> – Exploded View</w:t>
      </w:r>
      <w:bookmarkEnd w:id="4"/>
    </w:p>
    <w:p w:rsidR="00FA25BD" w:rsidRPr="00CD0284" w:rsidRDefault="006C50AA" w:rsidP="00653C68">
      <w:pPr>
        <w:pStyle w:val="Photo"/>
        <w:rPr>
          <w:lang w:eastAsia="zh-TW"/>
        </w:rPr>
      </w:pPr>
      <w:r w:rsidRPr="00CD0284">
        <w:rPr>
          <w:noProof/>
          <w:lang w:eastAsia="zh-TW"/>
        </w:rPr>
        <w:drawing>
          <wp:anchor distT="0" distB="0" distL="114300" distR="114300" simplePos="0" relativeHeight="251659776" behindDoc="0" locked="0" layoutInCell="1" allowOverlap="1" wp14:anchorId="3FE87ECD" wp14:editId="555558AF">
            <wp:simplePos x="0" y="0"/>
            <wp:positionH relativeFrom="margin">
              <wp:align>right</wp:align>
            </wp:positionH>
            <wp:positionV relativeFrom="paragraph">
              <wp:posOffset>263034</wp:posOffset>
            </wp:positionV>
            <wp:extent cx="5943600" cy="666813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xploded view for JWSS-22B link assembly Model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0" b="10056"/>
                    <a:stretch/>
                  </pic:blipFill>
                  <pic:spPr bwMode="auto">
                    <a:xfrm rot="10800000">
                      <a:off x="0" y="0"/>
                      <a:ext cx="5943600" cy="666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5BD" w:rsidRPr="00CD0284" w:rsidRDefault="00FA25BD" w:rsidP="00FA25BD">
      <w:pPr>
        <w:pStyle w:val="HeadingAssembly"/>
        <w:rPr>
          <w:lang w:eastAsia="zh-TW"/>
        </w:rPr>
      </w:pPr>
    </w:p>
    <w:p w:rsidR="009765AF" w:rsidRPr="00CD0284" w:rsidRDefault="00FB3C8B" w:rsidP="002F4D40">
      <w:pPr>
        <w:pStyle w:val="HeadingAssembly"/>
      </w:pPr>
      <w:bookmarkStart w:id="5" w:name="_Toc447205196"/>
      <w:proofErr w:type="gramStart"/>
      <w:r w:rsidRPr="00CD0284">
        <w:rPr>
          <w:b w:val="0"/>
          <w:bCs/>
          <w:lang w:eastAsia="zh-TW"/>
        </w:rPr>
        <w:t>15</w:t>
      </w:r>
      <w:r w:rsidR="009C6AE5" w:rsidRPr="00CD0284">
        <w:rPr>
          <w:b w:val="0"/>
          <w:lang w:eastAsia="zh-TW"/>
        </w:rPr>
        <w:t>.</w:t>
      </w:r>
      <w:r w:rsidR="00E52181" w:rsidRPr="00CD0284">
        <w:rPr>
          <w:b w:val="0"/>
          <w:lang w:eastAsia="zh-TW"/>
        </w:rPr>
        <w:t>3.2</w:t>
      </w:r>
      <w:r w:rsidR="0027754B" w:rsidRPr="00CD0284">
        <w:rPr>
          <w:lang w:eastAsia="zh-TW"/>
        </w:rPr>
        <w:t xml:space="preserve">  </w:t>
      </w:r>
      <w:r w:rsidR="00DC7022" w:rsidRPr="00CD0284">
        <w:rPr>
          <w:rFonts w:hint="eastAsia"/>
          <w:lang w:eastAsia="zh-TW"/>
        </w:rPr>
        <w:t>JWSS</w:t>
      </w:r>
      <w:proofErr w:type="gramEnd"/>
      <w:r w:rsidR="00DC7022" w:rsidRPr="00CD0284">
        <w:rPr>
          <w:rFonts w:hint="eastAsia"/>
          <w:lang w:eastAsia="zh-TW"/>
        </w:rPr>
        <w:t>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DC7022" w:rsidRPr="00CD0284">
        <w:rPr>
          <w:rFonts w:hint="eastAsia"/>
          <w:lang w:eastAsia="zh-TW"/>
        </w:rPr>
        <w:t xml:space="preserve"> </w:t>
      </w:r>
      <w:r w:rsidR="00DC7022" w:rsidRPr="00CD0284">
        <w:rPr>
          <w:lang w:eastAsia="zh-TW"/>
        </w:rPr>
        <w:t xml:space="preserve">Drive Link Assembly </w:t>
      </w:r>
      <w:r w:rsidR="009C6AE5" w:rsidRPr="00CD0284">
        <w:rPr>
          <w:lang w:eastAsia="zh-TW"/>
        </w:rPr>
        <w:t>– Parts List</w:t>
      </w:r>
      <w:bookmarkEnd w:id="5"/>
    </w:p>
    <w:p w:rsidR="007C4725" w:rsidRPr="00CD0284" w:rsidRDefault="007C4725" w:rsidP="002F4D40">
      <w:pPr>
        <w:pStyle w:val="PartsListHeader"/>
      </w:pPr>
      <w:r w:rsidRPr="00CD0284">
        <w:t>Index No</w:t>
      </w:r>
      <w:r w:rsidRPr="00CD0284">
        <w:tab/>
        <w:t>Part No</w:t>
      </w:r>
      <w:r w:rsidRPr="00CD0284">
        <w:tab/>
        <w:t>Description</w:t>
      </w:r>
      <w:r w:rsidRPr="00CD0284">
        <w:tab/>
        <w:t>Size</w:t>
      </w:r>
      <w:r w:rsidRPr="00CD0284">
        <w:tab/>
      </w:r>
      <w:proofErr w:type="spellStart"/>
      <w:r w:rsidRPr="00CD0284">
        <w:t>Qty</w:t>
      </w:r>
      <w:proofErr w:type="spellEnd"/>
    </w:p>
    <w:p w:rsidR="007C4725" w:rsidRPr="00CD0284" w:rsidRDefault="007C4725" w:rsidP="002F4D40">
      <w:pPr>
        <w:pStyle w:val="PartsList"/>
      </w:pPr>
      <w:r w:rsidRPr="00CD0284">
        <w:rPr>
          <w:rFonts w:hint="eastAsia"/>
        </w:rPr>
        <w:t>1</w:t>
      </w:r>
      <w:r w:rsidRPr="00CD0284">
        <w:tab/>
      </w:r>
      <w:r w:rsidR="00197C00" w:rsidRPr="00777399">
        <w:rPr>
          <w:highlight w:val="yellow"/>
        </w:rPr>
        <w:t>JWSS22</w:t>
      </w:r>
      <w:r w:rsidR="00404E63" w:rsidRPr="00777399">
        <w:rPr>
          <w:highlight w:val="yellow"/>
        </w:rPr>
        <w:t>B</w:t>
      </w:r>
      <w:r w:rsidR="00197C00" w:rsidRPr="00777399">
        <w:rPr>
          <w:highlight w:val="yellow"/>
        </w:rPr>
        <w:t>-4</w:t>
      </w:r>
      <w:r w:rsidR="00796A6D" w:rsidRPr="00777399">
        <w:rPr>
          <w:highlight w:val="yellow"/>
        </w:rPr>
        <w:t>01</w:t>
      </w:r>
      <w:r w:rsidR="00777399" w:rsidRPr="00777399">
        <w:rPr>
          <w:highlight w:val="yellow"/>
        </w:rPr>
        <w:t>E</w:t>
      </w:r>
      <w:r w:rsidR="00796A6D" w:rsidRPr="00CD0284">
        <w:tab/>
        <w:t>Motor</w:t>
      </w:r>
      <w:r w:rsidRPr="00CD0284">
        <w:tab/>
      </w:r>
      <w:r w:rsidRPr="00CD0284">
        <w:tab/>
      </w:r>
      <w:r w:rsidRPr="00CD0284">
        <w:rPr>
          <w:rFonts w:hint="eastAsia"/>
        </w:rPr>
        <w:t>1</w:t>
      </w:r>
    </w:p>
    <w:p w:rsidR="00197C00" w:rsidRPr="00CD0284" w:rsidRDefault="00FE7C57" w:rsidP="00197C00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404E63" w:rsidRPr="00CD0284">
        <w:rPr>
          <w:rFonts w:eastAsiaTheme="minorEastAsia"/>
          <w:color w:val="000000" w:themeColor="text1"/>
          <w:lang w:eastAsia="zh-TW"/>
        </w:rPr>
        <w:t>B</w:t>
      </w:r>
      <w:r w:rsidR="007E58B2" w:rsidRPr="00CD0284">
        <w:rPr>
          <w:rFonts w:eastAsiaTheme="minorEastAsia"/>
          <w:color w:val="000000" w:themeColor="text1"/>
          <w:lang w:eastAsia="zh-TW"/>
        </w:rPr>
        <w:t>-MCB</w:t>
      </w:r>
      <w:r w:rsidR="00197C00" w:rsidRPr="00CD0284">
        <w:rPr>
          <w:rFonts w:eastAsiaTheme="minorEastAsia"/>
          <w:color w:val="000000" w:themeColor="text1"/>
          <w:lang w:eastAsia="zh-TW"/>
        </w:rPr>
        <w:tab/>
      </w:r>
      <w:r w:rsidR="007E58B2" w:rsidRPr="00CD0284">
        <w:rPr>
          <w:color w:val="000000" w:themeColor="text1"/>
          <w:lang w:eastAsia="zh-TW"/>
        </w:rPr>
        <w:t>Motor Carbon Brush</w:t>
      </w:r>
      <w:r w:rsidR="00197C00" w:rsidRPr="00CD0284">
        <w:rPr>
          <w:color w:val="000000" w:themeColor="text1"/>
          <w:lang w:eastAsia="zh-TW"/>
        </w:rPr>
        <w:t xml:space="preserve"> (not shown)</w:t>
      </w:r>
      <w:r w:rsidR="00197C00" w:rsidRPr="00CD0284">
        <w:rPr>
          <w:rFonts w:eastAsiaTheme="minorEastAsia"/>
          <w:color w:val="000000" w:themeColor="text1"/>
          <w:lang w:eastAsia="zh-TW"/>
        </w:rPr>
        <w:tab/>
      </w:r>
      <w:r w:rsidR="00197C00" w:rsidRPr="00CD0284">
        <w:rPr>
          <w:rFonts w:eastAsiaTheme="minorEastAsia"/>
          <w:color w:val="000000" w:themeColor="text1"/>
          <w:lang w:eastAsia="zh-TW"/>
        </w:rPr>
        <w:tab/>
        <w:t>2</w:t>
      </w:r>
    </w:p>
    <w:p w:rsidR="007E58B2" w:rsidRPr="00CD0284" w:rsidRDefault="00FE7C57" w:rsidP="007E58B2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404E63" w:rsidRPr="00CD0284">
        <w:rPr>
          <w:rFonts w:eastAsiaTheme="minorEastAsia"/>
          <w:color w:val="000000" w:themeColor="text1"/>
          <w:lang w:eastAsia="zh-TW"/>
        </w:rPr>
        <w:t>B</w:t>
      </w:r>
      <w:r w:rsidR="007E58B2" w:rsidRPr="00CD0284">
        <w:rPr>
          <w:rFonts w:eastAsiaTheme="minorEastAsia"/>
          <w:color w:val="000000" w:themeColor="text1"/>
          <w:lang w:eastAsia="zh-TW"/>
        </w:rPr>
        <w:t>-MCBC</w:t>
      </w:r>
      <w:r w:rsidR="007E58B2" w:rsidRPr="00CD0284">
        <w:rPr>
          <w:rFonts w:eastAsiaTheme="minorEastAsia"/>
          <w:color w:val="000000" w:themeColor="text1"/>
          <w:lang w:eastAsia="zh-TW"/>
        </w:rPr>
        <w:tab/>
      </w:r>
      <w:r w:rsidR="007E58B2" w:rsidRPr="00CD0284">
        <w:rPr>
          <w:color w:val="000000" w:themeColor="text1"/>
          <w:lang w:eastAsia="zh-TW"/>
        </w:rPr>
        <w:t>Motor Carbon Brush Cap (not shown)</w:t>
      </w:r>
      <w:r w:rsidR="007E58B2" w:rsidRPr="00CD0284">
        <w:rPr>
          <w:rFonts w:eastAsiaTheme="minorEastAsia"/>
          <w:color w:val="000000" w:themeColor="text1"/>
          <w:lang w:eastAsia="zh-TW"/>
        </w:rPr>
        <w:tab/>
      </w:r>
      <w:r w:rsidR="007E58B2" w:rsidRPr="00CD0284">
        <w:rPr>
          <w:rFonts w:eastAsiaTheme="minorEastAsia"/>
          <w:color w:val="000000" w:themeColor="text1"/>
          <w:lang w:eastAsia="zh-TW"/>
        </w:rPr>
        <w:tab/>
        <w:t>2</w:t>
      </w:r>
    </w:p>
    <w:p w:rsidR="00C90D01" w:rsidRPr="00CD0284" w:rsidRDefault="00C90D01" w:rsidP="007E58B2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</w:r>
      <w:r w:rsidRPr="00777399">
        <w:rPr>
          <w:rFonts w:eastAsiaTheme="minorEastAsia"/>
          <w:color w:val="000000" w:themeColor="text1"/>
          <w:highlight w:val="yellow"/>
          <w:lang w:eastAsia="zh-TW"/>
        </w:rPr>
        <w:t>LM</w:t>
      </w:r>
      <w:r w:rsidR="008E6AA6" w:rsidRPr="00777399">
        <w:rPr>
          <w:rFonts w:eastAsiaTheme="minorEastAsia"/>
          <w:color w:val="000000" w:themeColor="text1"/>
          <w:highlight w:val="yellow"/>
          <w:lang w:eastAsia="zh-TW"/>
        </w:rPr>
        <w:t>000190</w:t>
      </w:r>
      <w:r w:rsidR="00777399" w:rsidRPr="00777399">
        <w:rPr>
          <w:rFonts w:eastAsiaTheme="minorEastAsia"/>
          <w:color w:val="000000" w:themeColor="text1"/>
          <w:highlight w:val="yellow"/>
          <w:lang w:eastAsia="zh-TW"/>
        </w:rPr>
        <w:t>E</w:t>
      </w:r>
      <w:r w:rsidRPr="00CD0284">
        <w:rPr>
          <w:rFonts w:eastAsiaTheme="minorEastAsia"/>
          <w:color w:val="000000" w:themeColor="text1"/>
          <w:lang w:eastAsia="zh-TW"/>
        </w:rPr>
        <w:tab/>
        <w:t>Motor Label, JWSS-22B (not shown)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/>
          <w:color w:val="000000" w:themeColor="text1"/>
          <w:lang w:eastAsia="zh-TW"/>
        </w:rPr>
        <w:tab/>
        <w:t>1</w:t>
      </w:r>
    </w:p>
    <w:p w:rsidR="00796A6D" w:rsidRPr="00CD0284" w:rsidRDefault="00197C00" w:rsidP="002F4D40">
      <w:pPr>
        <w:pStyle w:val="PartsList"/>
      </w:pPr>
      <w:r w:rsidRPr="00CD0284">
        <w:t>2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796A6D" w:rsidRPr="00CD0284">
        <w:t>02</w:t>
      </w:r>
      <w:r w:rsidR="00796A6D" w:rsidRPr="00CD0284">
        <w:tab/>
        <w:t>Balance Block</w:t>
      </w:r>
      <w:r w:rsidR="00796A6D" w:rsidRPr="00CD0284">
        <w:tab/>
      </w:r>
      <w:r w:rsidR="00796A6D" w:rsidRPr="00CD0284">
        <w:tab/>
        <w:t>1</w:t>
      </w:r>
    </w:p>
    <w:p w:rsidR="00796A6D" w:rsidRPr="00CD0284" w:rsidRDefault="00796A6D" w:rsidP="002F4D40">
      <w:pPr>
        <w:pStyle w:val="PartsList"/>
      </w:pPr>
      <w:r w:rsidRPr="00CD0284">
        <w:t>3</w:t>
      </w:r>
      <w:r w:rsidRPr="00CD0284">
        <w:tab/>
      </w:r>
      <w:r w:rsidR="00B87876" w:rsidRPr="00CD0284">
        <w:rPr>
          <w:rFonts w:eastAsiaTheme="minorEastAsia"/>
          <w:color w:val="000000" w:themeColor="text1"/>
          <w:lang w:eastAsia="zh-TW"/>
        </w:rPr>
        <w:t>TS-1523011</w:t>
      </w:r>
      <w:r w:rsidRPr="00CD0284">
        <w:tab/>
        <w:t>Socket Set Screw</w:t>
      </w:r>
      <w:r w:rsidRPr="00CD0284">
        <w:tab/>
        <w:t>M6x6</w:t>
      </w:r>
      <w:r w:rsidRPr="00CD0284">
        <w:tab/>
        <w:t>1</w:t>
      </w:r>
    </w:p>
    <w:p w:rsidR="00796A6D" w:rsidRPr="00CD0284" w:rsidRDefault="00796A6D" w:rsidP="002F4D40">
      <w:pPr>
        <w:pStyle w:val="PartsList"/>
      </w:pPr>
      <w:r w:rsidRPr="00CD0284">
        <w:t>4</w:t>
      </w:r>
      <w:r w:rsidRPr="00CD0284">
        <w:tab/>
      </w:r>
      <w:r w:rsidR="00B87876" w:rsidRPr="00CD0284">
        <w:rPr>
          <w:rFonts w:eastAsiaTheme="minorEastAsia"/>
          <w:color w:val="000000" w:themeColor="text1"/>
          <w:lang w:eastAsia="zh-TW"/>
        </w:rPr>
        <w:t>TS-0254021</w:t>
      </w:r>
      <w:r w:rsidRPr="00CD0284">
        <w:tab/>
      </w:r>
      <w:r w:rsidR="00DD2544" w:rsidRPr="00CD0284">
        <w:t>Button Head Socket Screw</w:t>
      </w:r>
      <w:r w:rsidRPr="00CD0284">
        <w:tab/>
        <w:t>1/4-20x1/2</w:t>
      </w:r>
      <w:r w:rsidRPr="00CD0284">
        <w:tab/>
        <w:t>3</w:t>
      </w:r>
    </w:p>
    <w:p w:rsidR="00C90D01" w:rsidRPr="00CD0284" w:rsidRDefault="00C90D01" w:rsidP="00C90D01">
      <w:pPr>
        <w:pStyle w:val="PartsListHeader"/>
      </w:pPr>
      <w:r w:rsidRPr="00CD0284">
        <w:lastRenderedPageBreak/>
        <w:t>Index No</w:t>
      </w:r>
      <w:r w:rsidRPr="00CD0284">
        <w:tab/>
        <w:t>Part No</w:t>
      </w:r>
      <w:r w:rsidRPr="00CD0284">
        <w:tab/>
        <w:t>Description</w:t>
      </w:r>
      <w:r w:rsidRPr="00CD0284">
        <w:tab/>
        <w:t>Size</w:t>
      </w:r>
      <w:r w:rsidRPr="00CD0284">
        <w:tab/>
      </w:r>
      <w:proofErr w:type="spellStart"/>
      <w:r w:rsidRPr="00CD0284">
        <w:t>Qty</w:t>
      </w:r>
      <w:proofErr w:type="spellEnd"/>
    </w:p>
    <w:p w:rsidR="00796A6D" w:rsidRPr="00CD0284" w:rsidRDefault="00796A6D" w:rsidP="002F4D40">
      <w:pPr>
        <w:pStyle w:val="PartsList"/>
      </w:pPr>
      <w:r w:rsidRPr="00CD0284">
        <w:t>5</w:t>
      </w:r>
      <w:r w:rsidRPr="00CD0284">
        <w:tab/>
      </w:r>
      <w:r w:rsidR="00B87876" w:rsidRPr="00CD0284">
        <w:rPr>
          <w:rFonts w:eastAsiaTheme="minorEastAsia"/>
          <w:color w:val="000000" w:themeColor="text1"/>
          <w:lang w:eastAsia="zh-TW"/>
        </w:rPr>
        <w:t>TS-0720071</w:t>
      </w:r>
      <w:r w:rsidRPr="00CD0284">
        <w:tab/>
        <w:t>Lock Washer</w:t>
      </w:r>
      <w:r w:rsidRPr="00CD0284">
        <w:tab/>
        <w:t>1/4</w:t>
      </w:r>
      <w:r w:rsidRPr="00CD0284">
        <w:tab/>
        <w:t>3</w:t>
      </w:r>
    </w:p>
    <w:p w:rsidR="00796A6D" w:rsidRPr="00CD0284" w:rsidRDefault="00796A6D" w:rsidP="002F4D40">
      <w:pPr>
        <w:pStyle w:val="PartsList"/>
      </w:pPr>
      <w:r w:rsidRPr="00CD0284">
        <w:t>6</w:t>
      </w:r>
      <w:r w:rsidRPr="00CD0284">
        <w:tab/>
      </w:r>
      <w:r w:rsidR="00B87876" w:rsidRPr="00CD0284">
        <w:rPr>
          <w:rFonts w:eastAsiaTheme="minorEastAsia"/>
          <w:color w:val="000000" w:themeColor="text1"/>
          <w:lang w:eastAsia="zh-TW"/>
        </w:rPr>
        <w:t>TS-0680021</w:t>
      </w:r>
      <w:r w:rsidR="00B87876" w:rsidRPr="00CD0284">
        <w:tab/>
        <w:t>Flat Washer</w:t>
      </w:r>
      <w:r w:rsidR="00B87876" w:rsidRPr="00CD0284">
        <w:tab/>
        <w:t>1/4</w:t>
      </w:r>
      <w:r w:rsidRPr="00CD0284">
        <w:tab/>
        <w:t>3</w:t>
      </w:r>
    </w:p>
    <w:p w:rsidR="00796A6D" w:rsidRPr="00CD0284" w:rsidRDefault="00796A6D" w:rsidP="002F4D40">
      <w:pPr>
        <w:pStyle w:val="PartsList"/>
      </w:pPr>
      <w:r w:rsidRPr="00CD0284">
        <w:t>7</w:t>
      </w:r>
      <w:r w:rsidRPr="00CD0284">
        <w:tab/>
      </w:r>
      <w:r w:rsidR="00B87876" w:rsidRPr="00CD0284">
        <w:t>JWSS22</w:t>
      </w:r>
      <w:r w:rsidR="00404E63" w:rsidRPr="00CD0284">
        <w:t>B</w:t>
      </w:r>
      <w:r w:rsidR="00B87876" w:rsidRPr="00CD0284">
        <w:t>-4</w:t>
      </w:r>
      <w:r w:rsidR="00CD4CD1" w:rsidRPr="00CD0284">
        <w:t>07</w:t>
      </w:r>
      <w:r w:rsidR="00CD4CD1" w:rsidRPr="00CD0284">
        <w:tab/>
        <w:t>Motor Cover Plate</w:t>
      </w:r>
      <w:r w:rsidR="00CD4CD1" w:rsidRPr="00CD0284">
        <w:tab/>
      </w:r>
      <w:r w:rsidR="00CD4CD1" w:rsidRPr="00CD0284">
        <w:tab/>
        <w:t>1</w:t>
      </w:r>
    </w:p>
    <w:p w:rsidR="00CD4CD1" w:rsidRPr="00CD0284" w:rsidRDefault="00CD4CD1" w:rsidP="002F4D40">
      <w:pPr>
        <w:pStyle w:val="PartsList"/>
      </w:pPr>
      <w:r w:rsidRPr="00CD0284">
        <w:t>8</w:t>
      </w:r>
      <w:r w:rsidRPr="00CD0284">
        <w:tab/>
      </w:r>
      <w:r w:rsidR="00B87876" w:rsidRPr="00CD0284">
        <w:rPr>
          <w:rFonts w:eastAsiaTheme="minorEastAsia"/>
          <w:color w:val="000000" w:themeColor="text1"/>
          <w:lang w:eastAsia="zh-TW"/>
        </w:rPr>
        <w:t>TS-1514021</w:t>
      </w:r>
      <w:r w:rsidR="00976D63" w:rsidRPr="00CD0284">
        <w:tab/>
        <w:t>Socket Head Flat Screw</w:t>
      </w:r>
      <w:r w:rsidRPr="00CD0284">
        <w:tab/>
        <w:t>M6x16</w:t>
      </w:r>
      <w:r w:rsidRPr="00CD0284">
        <w:tab/>
        <w:t>4</w:t>
      </w:r>
    </w:p>
    <w:p w:rsidR="00B87876" w:rsidRPr="00CD0284" w:rsidRDefault="00B87876" w:rsidP="00B87876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</w:r>
      <w:r w:rsidR="007171B3" w:rsidRPr="00CD0284">
        <w:rPr>
          <w:rFonts w:eastAsiaTheme="minorEastAsia"/>
          <w:color w:val="000000" w:themeColor="text1"/>
          <w:lang w:eastAsia="zh-TW"/>
        </w:rPr>
        <w:t>JWSS22</w:t>
      </w:r>
      <w:r w:rsidR="00404E63" w:rsidRPr="00CD0284">
        <w:rPr>
          <w:rFonts w:eastAsiaTheme="minorEastAsia"/>
          <w:color w:val="000000" w:themeColor="text1"/>
          <w:lang w:eastAsia="zh-TW"/>
        </w:rPr>
        <w:t>B</w:t>
      </w:r>
      <w:r w:rsidR="007171B3" w:rsidRPr="00CD0284">
        <w:rPr>
          <w:rFonts w:eastAsiaTheme="minorEastAsia"/>
          <w:color w:val="000000" w:themeColor="text1"/>
          <w:lang w:eastAsia="zh-TW"/>
        </w:rPr>
        <w:t>-</w:t>
      </w:r>
      <w:r w:rsidR="00F123C4" w:rsidRPr="00CD0284">
        <w:rPr>
          <w:rFonts w:eastAsiaTheme="minorEastAsia"/>
          <w:color w:val="000000" w:themeColor="text1"/>
          <w:lang w:eastAsia="zh-TW"/>
        </w:rPr>
        <w:t>C</w:t>
      </w:r>
      <w:r w:rsidR="007171B3" w:rsidRPr="00CD0284">
        <w:rPr>
          <w:rFonts w:eastAsiaTheme="minorEastAsia"/>
          <w:color w:val="000000" w:themeColor="text1"/>
          <w:lang w:eastAsia="zh-TW"/>
        </w:rPr>
        <w:t>DLA</w:t>
      </w:r>
      <w:r w:rsidR="007171B3" w:rsidRPr="00CD0284">
        <w:rPr>
          <w:rFonts w:eastAsiaTheme="minorEastAsia"/>
          <w:color w:val="000000" w:themeColor="text1"/>
          <w:lang w:eastAsia="zh-TW"/>
        </w:rPr>
        <w:tab/>
      </w:r>
      <w:r w:rsidR="00F123C4" w:rsidRPr="00CD0284">
        <w:rPr>
          <w:rFonts w:eastAsiaTheme="minorEastAsia"/>
          <w:color w:val="000000" w:themeColor="text1"/>
          <w:lang w:eastAsia="zh-TW"/>
        </w:rPr>
        <w:t xml:space="preserve">Complete </w:t>
      </w:r>
      <w:r w:rsidRPr="00CD0284">
        <w:rPr>
          <w:rFonts w:eastAsiaTheme="minorEastAsia"/>
          <w:color w:val="000000" w:themeColor="text1"/>
          <w:lang w:eastAsia="zh-TW"/>
        </w:rPr>
        <w:t>Drive Link Assembly (#9 thru 27, #52)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/>
          <w:color w:val="000000" w:themeColor="text1"/>
          <w:lang w:eastAsia="zh-TW"/>
        </w:rPr>
        <w:tab/>
        <w:t>1</w:t>
      </w:r>
    </w:p>
    <w:p w:rsidR="00CD4CD1" w:rsidRPr="00CD0284" w:rsidRDefault="00CD4CD1" w:rsidP="002F4D40">
      <w:pPr>
        <w:pStyle w:val="PartsList"/>
      </w:pPr>
      <w:r w:rsidRPr="00CD0284">
        <w:t>9</w:t>
      </w:r>
      <w:r w:rsidRPr="00CD0284">
        <w:tab/>
      </w:r>
      <w:r w:rsidR="0034146B" w:rsidRPr="00CD0284">
        <w:t>BB-608ZZ</w:t>
      </w:r>
      <w:r w:rsidR="0034146B" w:rsidRPr="00CD0284">
        <w:tab/>
        <w:t>Ball Bearing</w:t>
      </w:r>
      <w:r w:rsidR="0034146B" w:rsidRPr="00CD0284">
        <w:tab/>
        <w:t>608ZZ</w:t>
      </w:r>
      <w:r w:rsidR="0034146B" w:rsidRPr="00CD0284">
        <w:tab/>
        <w:t>1</w:t>
      </w:r>
    </w:p>
    <w:p w:rsidR="0034146B" w:rsidRPr="00CD0284" w:rsidRDefault="0034146B" w:rsidP="002F4D40">
      <w:pPr>
        <w:pStyle w:val="PartsList"/>
      </w:pPr>
      <w:r w:rsidRPr="00CD0284">
        <w:t>10</w:t>
      </w:r>
      <w:r w:rsidRPr="00CD0284">
        <w:tab/>
      </w:r>
      <w:r w:rsidR="00D1031B" w:rsidRPr="00CD0284">
        <w:rPr>
          <w:rFonts w:eastAsiaTheme="minorEastAsia"/>
          <w:color w:val="000000" w:themeColor="text1"/>
          <w:lang w:eastAsia="zh-TW"/>
        </w:rPr>
        <w:t>TS-1550061</w:t>
      </w:r>
      <w:r w:rsidRPr="00CD0284">
        <w:tab/>
      </w:r>
      <w:r w:rsidR="00D1031B" w:rsidRPr="00CD0284">
        <w:t>Flat Washer</w:t>
      </w:r>
      <w:r w:rsidR="00D1031B" w:rsidRPr="00CD0284">
        <w:tab/>
        <w:t>M8</w:t>
      </w:r>
      <w:r w:rsidRPr="00CD0284">
        <w:tab/>
        <w:t>6</w:t>
      </w:r>
    </w:p>
    <w:p w:rsidR="0034146B" w:rsidRPr="00CD0284" w:rsidRDefault="0034146B" w:rsidP="002F4D40">
      <w:pPr>
        <w:pStyle w:val="PartsList"/>
      </w:pPr>
      <w:r w:rsidRPr="00CD0284">
        <w:t>11</w:t>
      </w:r>
      <w:r w:rsidRPr="00CD0284">
        <w:tab/>
      </w:r>
      <w:r w:rsidR="00D1031B" w:rsidRPr="00CD0284">
        <w:t>JWSS22</w:t>
      </w:r>
      <w:r w:rsidR="00404E63" w:rsidRPr="00CD0284">
        <w:t>B</w:t>
      </w:r>
      <w:r w:rsidR="00D1031B" w:rsidRPr="00CD0284">
        <w:t>-4</w:t>
      </w:r>
      <w:r w:rsidR="00C30039" w:rsidRPr="00CD0284">
        <w:t>11</w:t>
      </w:r>
      <w:r w:rsidR="00C30039" w:rsidRPr="00CD0284">
        <w:tab/>
        <w:t>Motor Cam</w:t>
      </w:r>
      <w:r w:rsidR="00C30039" w:rsidRPr="00CD0284">
        <w:tab/>
      </w:r>
      <w:r w:rsidR="00C30039" w:rsidRPr="00CD0284">
        <w:tab/>
        <w:t>1</w:t>
      </w:r>
    </w:p>
    <w:p w:rsidR="00C30039" w:rsidRPr="00CD0284" w:rsidRDefault="00C30039" w:rsidP="002F4D40">
      <w:pPr>
        <w:pStyle w:val="PartsList"/>
      </w:pPr>
      <w:r w:rsidRPr="00CD0284">
        <w:t>12</w:t>
      </w:r>
      <w:r w:rsidRPr="00CD0284">
        <w:tab/>
      </w:r>
      <w:r w:rsidR="00D1031B" w:rsidRPr="00CD0284">
        <w:t>JWSS22</w:t>
      </w:r>
      <w:r w:rsidR="00404E63" w:rsidRPr="00CD0284">
        <w:t>B</w:t>
      </w:r>
      <w:r w:rsidR="00D1031B" w:rsidRPr="00CD0284">
        <w:t>-412</w:t>
      </w:r>
      <w:r w:rsidRPr="00CD0284">
        <w:tab/>
        <w:t>Nut</w:t>
      </w:r>
      <w:r w:rsidRPr="00CD0284">
        <w:tab/>
        <w:t>M8xP1.25LH</w:t>
      </w:r>
      <w:r w:rsidRPr="00CD0284">
        <w:tab/>
        <w:t>1</w:t>
      </w:r>
    </w:p>
    <w:p w:rsidR="00C30039" w:rsidRPr="00CD0284" w:rsidRDefault="00D1031B" w:rsidP="002F4D40">
      <w:pPr>
        <w:pStyle w:val="PartsList"/>
      </w:pPr>
      <w:r w:rsidRPr="00CD0284">
        <w:t>13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C30039" w:rsidRPr="00CD0284">
        <w:t>13</w:t>
      </w:r>
      <w:r w:rsidR="00C30039" w:rsidRPr="00CD0284">
        <w:tab/>
        <w:t>Bearing</w:t>
      </w:r>
      <w:r w:rsidR="00C30039" w:rsidRPr="00CD0284">
        <w:tab/>
        <w:t>810</w:t>
      </w:r>
      <w:r w:rsidR="00C30039" w:rsidRPr="00CD0284">
        <w:tab/>
        <w:t>3</w:t>
      </w:r>
    </w:p>
    <w:p w:rsidR="00C30039" w:rsidRPr="00CD0284" w:rsidRDefault="00D1031B" w:rsidP="002F4D40">
      <w:pPr>
        <w:pStyle w:val="PartsList"/>
      </w:pPr>
      <w:r w:rsidRPr="00CD0284">
        <w:t>14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C30039" w:rsidRPr="00CD0284">
        <w:t>14</w:t>
      </w:r>
      <w:r w:rsidR="00C30039" w:rsidRPr="00CD0284">
        <w:tab/>
        <w:t>Inner Bearing Sleeve</w:t>
      </w:r>
      <w:r w:rsidR="00C30039" w:rsidRPr="00CD0284">
        <w:tab/>
        <w:t>Ø8.046x21.5mm</w:t>
      </w:r>
      <w:r w:rsidR="00C30039" w:rsidRPr="00CD0284">
        <w:tab/>
        <w:t>1</w:t>
      </w:r>
    </w:p>
    <w:p w:rsidR="00C30039" w:rsidRPr="00CD0284" w:rsidRDefault="00C30039" w:rsidP="002F4D40">
      <w:pPr>
        <w:pStyle w:val="PartsList"/>
      </w:pPr>
      <w:r w:rsidRPr="00CD0284">
        <w:t>15</w:t>
      </w:r>
      <w:r w:rsidRPr="00CD0284">
        <w:tab/>
      </w:r>
      <w:r w:rsidR="0045348A" w:rsidRPr="00CD0284">
        <w:rPr>
          <w:rFonts w:eastAsiaTheme="minorEastAsia"/>
          <w:color w:val="000000" w:themeColor="text1"/>
          <w:lang w:eastAsia="zh-TW"/>
        </w:rPr>
        <w:t>TS-1541011</w:t>
      </w:r>
      <w:r w:rsidR="00226B9F" w:rsidRPr="00CD0284">
        <w:tab/>
      </w:r>
      <w:r w:rsidR="0045348A" w:rsidRPr="00CD0284">
        <w:t xml:space="preserve">Hex Nylon </w:t>
      </w:r>
      <w:r w:rsidR="00226B9F" w:rsidRPr="00CD0284">
        <w:t>Lock Nut</w:t>
      </w:r>
      <w:r w:rsidR="00226B9F" w:rsidRPr="00CD0284">
        <w:tab/>
        <w:t>M5</w:t>
      </w:r>
      <w:r w:rsidR="00226B9F" w:rsidRPr="00CD0284">
        <w:tab/>
        <w:t>1</w:t>
      </w:r>
    </w:p>
    <w:p w:rsidR="00226B9F" w:rsidRPr="00CD0284" w:rsidRDefault="00226B9F" w:rsidP="002F4D40">
      <w:pPr>
        <w:pStyle w:val="PartsList"/>
      </w:pPr>
      <w:r w:rsidRPr="00CD0284">
        <w:t>16</w:t>
      </w:r>
      <w:r w:rsidRPr="00CD0284">
        <w:tab/>
      </w:r>
      <w:r w:rsidR="0045348A" w:rsidRPr="00CD0284">
        <w:rPr>
          <w:rFonts w:eastAsiaTheme="minorEastAsia"/>
          <w:color w:val="000000" w:themeColor="text1"/>
          <w:lang w:eastAsia="zh-TW"/>
        </w:rPr>
        <w:t>TS-1550031</w:t>
      </w:r>
      <w:r w:rsidRPr="00CD0284">
        <w:tab/>
      </w:r>
      <w:r w:rsidR="0045348A" w:rsidRPr="00CD0284">
        <w:t xml:space="preserve">Flat </w:t>
      </w:r>
      <w:r w:rsidRPr="00CD0284">
        <w:t>Washer</w:t>
      </w:r>
      <w:r w:rsidRPr="00CD0284">
        <w:tab/>
        <w:t>M5</w:t>
      </w:r>
      <w:r w:rsidRPr="00CD0284">
        <w:tab/>
        <w:t>2</w:t>
      </w:r>
    </w:p>
    <w:p w:rsidR="00386DA0" w:rsidRPr="00CD0284" w:rsidRDefault="00226B9F" w:rsidP="002F4D40">
      <w:pPr>
        <w:pStyle w:val="PartsList"/>
      </w:pPr>
      <w:r w:rsidRPr="00CD0284">
        <w:t>17</w:t>
      </w:r>
      <w:r w:rsidRPr="00CD0284">
        <w:tab/>
      </w:r>
      <w:r w:rsidR="00253989" w:rsidRPr="00CD0284">
        <w:t>JWSS22</w:t>
      </w:r>
      <w:r w:rsidR="00404E63" w:rsidRPr="00CD0284">
        <w:t>B</w:t>
      </w:r>
      <w:r w:rsidR="00253989" w:rsidRPr="00CD0284">
        <w:t>-4</w:t>
      </w:r>
      <w:r w:rsidR="00386DA0" w:rsidRPr="00CD0284">
        <w:t>17</w:t>
      </w:r>
      <w:r w:rsidR="00386DA0" w:rsidRPr="00CD0284">
        <w:tab/>
        <w:t>Rocker Cam</w:t>
      </w:r>
      <w:r w:rsidR="00386DA0" w:rsidRPr="00CD0284">
        <w:tab/>
      </w:r>
      <w:r w:rsidR="00386DA0" w:rsidRPr="00CD0284">
        <w:tab/>
        <w:t>1</w:t>
      </w:r>
    </w:p>
    <w:p w:rsidR="00386DA0" w:rsidRPr="00CD0284" w:rsidRDefault="00253989" w:rsidP="002F4D40">
      <w:pPr>
        <w:pStyle w:val="PartsList"/>
      </w:pPr>
      <w:r w:rsidRPr="00CD0284">
        <w:t>18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386DA0" w:rsidRPr="00CD0284">
        <w:t>18</w:t>
      </w:r>
      <w:r w:rsidR="00386DA0" w:rsidRPr="00CD0284">
        <w:tab/>
        <w:t>Bearing</w:t>
      </w:r>
      <w:r w:rsidR="00386DA0" w:rsidRPr="00CD0284">
        <w:tab/>
        <w:t>0609</w:t>
      </w:r>
      <w:r w:rsidR="00386DA0" w:rsidRPr="00CD0284">
        <w:tab/>
        <w:t>12</w:t>
      </w:r>
    </w:p>
    <w:p w:rsidR="00386DA0" w:rsidRPr="00CD0284" w:rsidRDefault="00386DA0" w:rsidP="002F4D40">
      <w:pPr>
        <w:pStyle w:val="PartsList"/>
      </w:pPr>
      <w:r w:rsidRPr="00CD0284">
        <w:t>19</w:t>
      </w:r>
      <w:r w:rsidRPr="00CD0284">
        <w:tab/>
      </w:r>
      <w:r w:rsidR="00253989" w:rsidRPr="00CD0284">
        <w:t>JWSS22</w:t>
      </w:r>
      <w:r w:rsidR="00404E63" w:rsidRPr="00CD0284">
        <w:t>B</w:t>
      </w:r>
      <w:r w:rsidR="00253989" w:rsidRPr="00CD0284">
        <w:t>-4</w:t>
      </w:r>
      <w:r w:rsidR="009E4181" w:rsidRPr="00CD0284">
        <w:t>19</w:t>
      </w:r>
      <w:r w:rsidR="009E4181" w:rsidRPr="00CD0284">
        <w:tab/>
        <w:t>Inner Bearing Sleeve (Long)</w:t>
      </w:r>
      <w:r w:rsidR="009E4181" w:rsidRPr="00CD0284">
        <w:tab/>
        <w:t>Ø6.03x16.5mm</w:t>
      </w:r>
      <w:r w:rsidR="009E4181" w:rsidRPr="00CD0284">
        <w:tab/>
        <w:t>2</w:t>
      </w:r>
    </w:p>
    <w:p w:rsidR="009E4181" w:rsidRPr="00CD0284" w:rsidRDefault="009E4181" w:rsidP="002F4D40">
      <w:pPr>
        <w:pStyle w:val="PartsList"/>
      </w:pPr>
      <w:r w:rsidRPr="00CD0284">
        <w:t>20</w:t>
      </w:r>
      <w:r w:rsidRPr="00CD0284">
        <w:tab/>
      </w:r>
      <w:r w:rsidR="00E57309" w:rsidRPr="00CD0284">
        <w:t>F005667</w:t>
      </w:r>
      <w:r w:rsidR="000A3D2A" w:rsidRPr="00CD0284">
        <w:tab/>
        <w:t>Socket Head Cap Screw</w:t>
      </w:r>
      <w:r w:rsidR="000A3D2A" w:rsidRPr="00CD0284">
        <w:tab/>
        <w:t>M5x28</w:t>
      </w:r>
      <w:r w:rsidR="000A3D2A" w:rsidRPr="00CD0284">
        <w:tab/>
        <w:t>1</w:t>
      </w:r>
    </w:p>
    <w:p w:rsidR="000A3D2A" w:rsidRPr="00CD0284" w:rsidRDefault="00253989" w:rsidP="002F4D40">
      <w:pPr>
        <w:pStyle w:val="PartsList"/>
      </w:pPr>
      <w:r w:rsidRPr="00CD0284">
        <w:t>21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0A3D2A" w:rsidRPr="00CD0284">
        <w:t>21</w:t>
      </w:r>
      <w:r w:rsidR="000A3D2A" w:rsidRPr="00CD0284">
        <w:tab/>
        <w:t>Main Rocker Pivot</w:t>
      </w:r>
      <w:r w:rsidR="000A3D2A" w:rsidRPr="00CD0284">
        <w:tab/>
        <w:t>Ø14.04x35.50mm</w:t>
      </w:r>
      <w:r w:rsidR="000A3D2A" w:rsidRPr="00CD0284">
        <w:tab/>
        <w:t>1</w:t>
      </w:r>
    </w:p>
    <w:p w:rsidR="000A3D2A" w:rsidRPr="00CD0284" w:rsidRDefault="000A3D2A" w:rsidP="002F4D40">
      <w:pPr>
        <w:pStyle w:val="PartsList"/>
      </w:pPr>
      <w:r w:rsidRPr="00CD0284">
        <w:t>22</w:t>
      </w:r>
      <w:r w:rsidRPr="00CD0284">
        <w:tab/>
      </w:r>
      <w:r w:rsidR="00253989" w:rsidRPr="00CD0284">
        <w:t>JWSS22</w:t>
      </w:r>
      <w:r w:rsidR="00404E63" w:rsidRPr="00CD0284">
        <w:t>B</w:t>
      </w:r>
      <w:r w:rsidR="00253989" w:rsidRPr="00CD0284">
        <w:t>-4</w:t>
      </w:r>
      <w:r w:rsidR="00592003" w:rsidRPr="00CD0284">
        <w:t>22</w:t>
      </w:r>
      <w:r w:rsidR="00592003" w:rsidRPr="00CD0284">
        <w:tab/>
        <w:t>Bearing Cover</w:t>
      </w:r>
      <w:r w:rsidR="00592003" w:rsidRPr="00CD0284">
        <w:tab/>
      </w:r>
      <w:r w:rsidR="00592003" w:rsidRPr="00CD0284">
        <w:tab/>
        <w:t>2</w:t>
      </w:r>
    </w:p>
    <w:p w:rsidR="00592003" w:rsidRPr="00CD0284" w:rsidRDefault="00253989" w:rsidP="002F4D40">
      <w:pPr>
        <w:pStyle w:val="PartsList"/>
      </w:pPr>
      <w:r w:rsidRPr="00CD0284">
        <w:t>23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592003" w:rsidRPr="00CD0284">
        <w:t>23</w:t>
      </w:r>
      <w:r w:rsidR="00592003" w:rsidRPr="00CD0284">
        <w:tab/>
        <w:t>Bearing</w:t>
      </w:r>
      <w:r w:rsidR="00592003" w:rsidRPr="00CD0284">
        <w:tab/>
        <w:t>1412</w:t>
      </w:r>
      <w:r w:rsidR="00592003" w:rsidRPr="00CD0284">
        <w:tab/>
        <w:t>2</w:t>
      </w:r>
    </w:p>
    <w:p w:rsidR="00592003" w:rsidRPr="00CD0284" w:rsidRDefault="00592003" w:rsidP="002F4D40">
      <w:pPr>
        <w:pStyle w:val="PartsList"/>
      </w:pPr>
      <w:r w:rsidRPr="00CD0284">
        <w:t>24</w:t>
      </w:r>
      <w:r w:rsidRPr="00CD0284">
        <w:tab/>
      </w:r>
      <w:r w:rsidR="00253989" w:rsidRPr="00CD0284">
        <w:t>JWSS22</w:t>
      </w:r>
      <w:r w:rsidR="00404E63" w:rsidRPr="00CD0284">
        <w:t>B</w:t>
      </w:r>
      <w:r w:rsidR="00253989" w:rsidRPr="00CD0284">
        <w:t>-4</w:t>
      </w:r>
      <w:r w:rsidR="00616DA1" w:rsidRPr="00CD0284">
        <w:t>24</w:t>
      </w:r>
      <w:r w:rsidR="00616DA1" w:rsidRPr="00CD0284">
        <w:tab/>
        <w:t>Bushing</w:t>
      </w:r>
      <w:r w:rsidR="00616DA1" w:rsidRPr="00CD0284">
        <w:tab/>
      </w:r>
      <w:r w:rsidR="00616DA1" w:rsidRPr="00CD0284">
        <w:tab/>
        <w:t>1</w:t>
      </w:r>
    </w:p>
    <w:p w:rsidR="00616DA1" w:rsidRPr="00CD0284" w:rsidRDefault="00616DA1" w:rsidP="002F4D40">
      <w:pPr>
        <w:pStyle w:val="PartsList"/>
      </w:pPr>
      <w:r w:rsidRPr="00CD0284">
        <w:t>25</w:t>
      </w:r>
      <w:r w:rsidRPr="00CD0284">
        <w:tab/>
      </w:r>
      <w:r w:rsidR="00F10E18" w:rsidRPr="00CD0284">
        <w:rPr>
          <w:rFonts w:eastAsiaTheme="minorEastAsia"/>
          <w:color w:val="000000" w:themeColor="text1"/>
          <w:lang w:eastAsia="zh-TW"/>
        </w:rPr>
        <w:t>TS-1550021</w:t>
      </w:r>
      <w:r w:rsidRPr="00CD0284">
        <w:tab/>
      </w:r>
      <w:r w:rsidR="00F10E18" w:rsidRPr="00CD0284">
        <w:t xml:space="preserve">Flat </w:t>
      </w:r>
      <w:r w:rsidRPr="00CD0284">
        <w:t>Washer</w:t>
      </w:r>
      <w:r w:rsidRPr="00CD0284">
        <w:tab/>
        <w:t>M4</w:t>
      </w:r>
      <w:r w:rsidRPr="00CD0284">
        <w:tab/>
        <w:t>8</w:t>
      </w:r>
    </w:p>
    <w:p w:rsidR="00616DA1" w:rsidRPr="00CD0284" w:rsidRDefault="00616DA1" w:rsidP="002F4D40">
      <w:pPr>
        <w:pStyle w:val="PartsList"/>
      </w:pPr>
      <w:r w:rsidRPr="00CD0284">
        <w:t>26</w:t>
      </w:r>
      <w:r w:rsidRPr="00CD0284">
        <w:tab/>
      </w:r>
      <w:r w:rsidR="00F10E18" w:rsidRPr="00CD0284">
        <w:rPr>
          <w:rFonts w:eastAsiaTheme="minorEastAsia"/>
          <w:color w:val="000000" w:themeColor="text1"/>
          <w:lang w:eastAsia="zh-TW"/>
        </w:rPr>
        <w:t>TS-1541001</w:t>
      </w:r>
      <w:r w:rsidR="00F10E18" w:rsidRPr="00CD0284">
        <w:tab/>
        <w:t>Hex Nylon Lock N</w:t>
      </w:r>
      <w:r w:rsidRPr="00CD0284">
        <w:t>ut</w:t>
      </w:r>
      <w:r w:rsidRPr="00CD0284">
        <w:tab/>
        <w:t>M4</w:t>
      </w:r>
      <w:r w:rsidRPr="00CD0284">
        <w:tab/>
        <w:t>12</w:t>
      </w:r>
    </w:p>
    <w:p w:rsidR="00616DA1" w:rsidRPr="00CD0284" w:rsidRDefault="00616DA1" w:rsidP="002F4D40">
      <w:pPr>
        <w:pStyle w:val="PartsList"/>
      </w:pPr>
      <w:r w:rsidRPr="00CD0284">
        <w:t>27</w:t>
      </w:r>
      <w:r w:rsidRPr="00CD0284">
        <w:tab/>
      </w:r>
      <w:r w:rsidR="00F10E18" w:rsidRPr="00CD0284">
        <w:rPr>
          <w:rFonts w:eastAsiaTheme="minorEastAsia"/>
          <w:color w:val="000000" w:themeColor="text1"/>
          <w:lang w:eastAsia="zh-TW"/>
        </w:rPr>
        <w:t>TS-1501071</w:t>
      </w:r>
      <w:r w:rsidR="00574678" w:rsidRPr="00CD0284">
        <w:tab/>
        <w:t>Socket Head Cap Screw</w:t>
      </w:r>
      <w:r w:rsidR="00574678" w:rsidRPr="00CD0284">
        <w:tab/>
        <w:t>M4x25</w:t>
      </w:r>
      <w:r w:rsidR="00574678" w:rsidRPr="00CD0284">
        <w:tab/>
        <w:t>6</w:t>
      </w:r>
    </w:p>
    <w:p w:rsidR="00B374B6" w:rsidRPr="00CD0284" w:rsidRDefault="00F85BFF" w:rsidP="002F4D40">
      <w:pPr>
        <w:pStyle w:val="PartsList"/>
      </w:pPr>
      <w:r w:rsidRPr="00CD0284">
        <w:t>28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B374B6" w:rsidRPr="00CD0284">
        <w:t>28</w:t>
      </w:r>
      <w:r w:rsidR="00B374B6" w:rsidRPr="00CD0284">
        <w:tab/>
        <w:t>Rocker Mount</w:t>
      </w:r>
      <w:r w:rsidR="00B374B6" w:rsidRPr="00CD0284">
        <w:tab/>
      </w:r>
      <w:r w:rsidR="00B374B6" w:rsidRPr="00CD0284">
        <w:tab/>
        <w:t>2</w:t>
      </w:r>
    </w:p>
    <w:p w:rsidR="00B374B6" w:rsidRPr="00CD0284" w:rsidRDefault="00B374B6" w:rsidP="002F4D40">
      <w:pPr>
        <w:pStyle w:val="PartsList"/>
      </w:pPr>
      <w:r w:rsidRPr="00CD0284">
        <w:t>29</w:t>
      </w:r>
      <w:r w:rsidRPr="00CD0284">
        <w:tab/>
      </w:r>
      <w:r w:rsidR="00F061D5" w:rsidRPr="00CD0284">
        <w:t>F005358</w:t>
      </w:r>
      <w:r w:rsidR="009C3861" w:rsidRPr="00CD0284">
        <w:tab/>
        <w:t>Socket Head Cap Screw</w:t>
      </w:r>
      <w:r w:rsidR="009C3861" w:rsidRPr="00CD0284">
        <w:tab/>
        <w:t>M4x40</w:t>
      </w:r>
      <w:r w:rsidR="009C3861" w:rsidRPr="00CD0284">
        <w:tab/>
        <w:t>2</w:t>
      </w:r>
    </w:p>
    <w:p w:rsidR="009C3861" w:rsidRPr="00CD0284" w:rsidRDefault="00F85BFF" w:rsidP="002F4D40">
      <w:pPr>
        <w:pStyle w:val="PartsList"/>
      </w:pPr>
      <w:r w:rsidRPr="00CD0284">
        <w:t>30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9C3861" w:rsidRPr="00CD0284">
        <w:t>30</w:t>
      </w:r>
      <w:r w:rsidR="009C3861" w:rsidRPr="00CD0284">
        <w:tab/>
        <w:t>Air Pump Bellows</w:t>
      </w:r>
      <w:r w:rsidR="009C3861" w:rsidRPr="00CD0284">
        <w:tab/>
      </w:r>
      <w:r w:rsidR="009C3861" w:rsidRPr="00CD0284">
        <w:tab/>
        <w:t>2</w:t>
      </w:r>
    </w:p>
    <w:p w:rsidR="009C3861" w:rsidRPr="00CD0284" w:rsidRDefault="00F85BFF" w:rsidP="002F4D40">
      <w:pPr>
        <w:pStyle w:val="PartsList"/>
      </w:pPr>
      <w:r w:rsidRPr="00CD0284">
        <w:t>31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9C3861" w:rsidRPr="00CD0284">
        <w:t>31</w:t>
      </w:r>
      <w:r w:rsidR="009C3861" w:rsidRPr="00CD0284">
        <w:tab/>
        <w:t>Inner Bearing Sleeve – Front Rocker</w:t>
      </w:r>
      <w:r w:rsidR="009C3861" w:rsidRPr="00CD0284">
        <w:tab/>
        <w:t>Ø8.03x18.40mm</w:t>
      </w:r>
      <w:r w:rsidR="009C3861" w:rsidRPr="00CD0284">
        <w:tab/>
        <w:t>2</w:t>
      </w:r>
    </w:p>
    <w:p w:rsidR="009C3861" w:rsidRPr="00CD0284" w:rsidRDefault="009C3861" w:rsidP="002F4D40">
      <w:pPr>
        <w:pStyle w:val="PartsList"/>
      </w:pPr>
      <w:r w:rsidRPr="00CD0284">
        <w:t>32</w:t>
      </w:r>
      <w:r w:rsidRPr="00CD0284">
        <w:tab/>
      </w:r>
      <w:r w:rsidR="00F85BFF" w:rsidRPr="00CD0284">
        <w:t>JWSS22</w:t>
      </w:r>
      <w:r w:rsidR="00404E63" w:rsidRPr="00CD0284">
        <w:t>B</w:t>
      </w:r>
      <w:r w:rsidR="00F85BFF" w:rsidRPr="00CD0284">
        <w:t>-4</w:t>
      </w:r>
      <w:r w:rsidR="00137477" w:rsidRPr="00CD0284">
        <w:t>32</w:t>
      </w:r>
      <w:r w:rsidR="00137477" w:rsidRPr="00CD0284">
        <w:tab/>
        <w:t>Front Rocker</w:t>
      </w:r>
      <w:r w:rsidR="00137477" w:rsidRPr="00CD0284">
        <w:tab/>
      </w:r>
      <w:r w:rsidR="00137477" w:rsidRPr="00CD0284">
        <w:tab/>
        <w:t>2</w:t>
      </w:r>
    </w:p>
    <w:p w:rsidR="00137477" w:rsidRPr="00CD0284" w:rsidRDefault="00137477" w:rsidP="002F4D40">
      <w:pPr>
        <w:pStyle w:val="PartsList"/>
      </w:pPr>
      <w:r w:rsidRPr="00CD0284">
        <w:t>33</w:t>
      </w:r>
      <w:r w:rsidRPr="00CD0284">
        <w:tab/>
      </w:r>
      <w:r w:rsidR="00F85BFF" w:rsidRPr="00CD0284">
        <w:t>JWSS22</w:t>
      </w:r>
      <w:r w:rsidR="00404E63" w:rsidRPr="00CD0284">
        <w:t>B</w:t>
      </w:r>
      <w:r w:rsidR="00F85BFF" w:rsidRPr="00CD0284">
        <w:t>-4</w:t>
      </w:r>
      <w:r w:rsidR="00734156" w:rsidRPr="00CD0284">
        <w:t>33</w:t>
      </w:r>
      <w:r w:rsidR="00734156" w:rsidRPr="00CD0284">
        <w:tab/>
        <w:t>Inner Bearing Sleeve (Long)</w:t>
      </w:r>
      <w:r w:rsidR="00734156" w:rsidRPr="00CD0284">
        <w:tab/>
        <w:t>Ø6.03x37mm</w:t>
      </w:r>
      <w:r w:rsidR="00734156" w:rsidRPr="00CD0284">
        <w:tab/>
        <w:t>2</w:t>
      </w:r>
    </w:p>
    <w:p w:rsidR="00734156" w:rsidRPr="00CD0284" w:rsidRDefault="00734156" w:rsidP="002F4D40">
      <w:pPr>
        <w:pStyle w:val="PartsList"/>
      </w:pPr>
      <w:r w:rsidRPr="00CD0284">
        <w:t>34</w:t>
      </w:r>
      <w:r w:rsidRPr="00CD0284">
        <w:tab/>
      </w:r>
      <w:r w:rsidR="00F85BFF" w:rsidRPr="00CD0284">
        <w:t>JWSS22</w:t>
      </w:r>
      <w:r w:rsidR="00404E63" w:rsidRPr="00CD0284">
        <w:t>B</w:t>
      </w:r>
      <w:r w:rsidR="00F85BFF" w:rsidRPr="00CD0284">
        <w:t>-4</w:t>
      </w:r>
      <w:r w:rsidR="00CC27C9" w:rsidRPr="00CD0284">
        <w:t>34</w:t>
      </w:r>
      <w:r w:rsidR="00CC27C9" w:rsidRPr="00CD0284">
        <w:tab/>
        <w:t>Inner Bearing Sleeve</w:t>
      </w:r>
      <w:r w:rsidR="00CC27C9" w:rsidRPr="00CD0284">
        <w:tab/>
        <w:t>Ø6.03x</w:t>
      </w:r>
      <w:r w:rsidR="00332E5C" w:rsidRPr="00CD0284">
        <w:t>16</w:t>
      </w:r>
      <w:r w:rsidR="00CC27C9" w:rsidRPr="00CD0284">
        <w:t>mm</w:t>
      </w:r>
      <w:r w:rsidR="00CC27C9" w:rsidRPr="00CD0284">
        <w:tab/>
      </w:r>
      <w:r w:rsidR="00B24CBE" w:rsidRPr="00CD0284">
        <w:t>2</w:t>
      </w:r>
    </w:p>
    <w:p w:rsidR="00CC27C9" w:rsidRPr="00CD0284" w:rsidRDefault="00F85BFF" w:rsidP="002F4D40">
      <w:pPr>
        <w:pStyle w:val="PartsList"/>
      </w:pPr>
      <w:r w:rsidRPr="00CD0284">
        <w:t>35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556F3C" w:rsidRPr="00CD0284">
        <w:t>35</w:t>
      </w:r>
      <w:r w:rsidR="00556F3C" w:rsidRPr="00CD0284">
        <w:tab/>
        <w:t>Strut</w:t>
      </w:r>
      <w:r w:rsidR="00556F3C" w:rsidRPr="00CD0284">
        <w:tab/>
      </w:r>
      <w:r w:rsidR="00556F3C" w:rsidRPr="00CD0284">
        <w:tab/>
        <w:t>2</w:t>
      </w:r>
    </w:p>
    <w:p w:rsidR="00556F3C" w:rsidRPr="00CD0284" w:rsidRDefault="00556F3C" w:rsidP="002F4D40">
      <w:pPr>
        <w:pStyle w:val="PartsList"/>
      </w:pPr>
      <w:r w:rsidRPr="00CD0284">
        <w:t>36</w:t>
      </w:r>
      <w:r w:rsidRPr="00CD0284">
        <w:tab/>
      </w:r>
      <w:r w:rsidR="00F85BFF" w:rsidRPr="00CD0284">
        <w:t>JWSS22</w:t>
      </w:r>
      <w:r w:rsidR="00404E63" w:rsidRPr="00CD0284">
        <w:t>B</w:t>
      </w:r>
      <w:r w:rsidR="00F85BFF" w:rsidRPr="00CD0284">
        <w:t>-4</w:t>
      </w:r>
      <w:r w:rsidR="00D36CF7" w:rsidRPr="00CD0284">
        <w:t>36</w:t>
      </w:r>
      <w:r w:rsidR="00D36CF7" w:rsidRPr="00CD0284">
        <w:tab/>
      </w:r>
      <w:r w:rsidR="00CD5253" w:rsidRPr="00CD0284">
        <w:t xml:space="preserve">Lower </w:t>
      </w:r>
      <w:r w:rsidR="00D36CF7" w:rsidRPr="00CD0284">
        <w:t>Blade Chuck</w:t>
      </w:r>
      <w:r w:rsidR="00D36CF7" w:rsidRPr="00CD0284">
        <w:tab/>
      </w:r>
      <w:r w:rsidR="00D36CF7" w:rsidRPr="00CD0284">
        <w:tab/>
        <w:t>1</w:t>
      </w:r>
    </w:p>
    <w:p w:rsidR="004A1FA9" w:rsidRPr="00CD0284" w:rsidRDefault="00D36CF7" w:rsidP="002F4D40">
      <w:pPr>
        <w:pStyle w:val="PartsList"/>
      </w:pPr>
      <w:r w:rsidRPr="00CD0284">
        <w:t>37</w:t>
      </w:r>
      <w:r w:rsidRPr="00CD0284">
        <w:tab/>
      </w:r>
      <w:r w:rsidR="006F760E" w:rsidRPr="00CD0284">
        <w:t>F005668</w:t>
      </w:r>
      <w:r w:rsidR="004A1FA9" w:rsidRPr="00CD0284">
        <w:tab/>
        <w:t>Socket Head Cap Screw</w:t>
      </w:r>
      <w:r w:rsidR="004A1FA9" w:rsidRPr="00CD0284">
        <w:tab/>
        <w:t>M4x22</w:t>
      </w:r>
      <w:r w:rsidR="004A1FA9" w:rsidRPr="00CD0284">
        <w:tab/>
        <w:t>4</w:t>
      </w:r>
    </w:p>
    <w:p w:rsidR="004A1FA9" w:rsidRPr="00CD0284" w:rsidRDefault="004A1FA9" w:rsidP="002F4D40">
      <w:pPr>
        <w:pStyle w:val="PartsList"/>
      </w:pPr>
      <w:r w:rsidRPr="00CD0284">
        <w:t>38</w:t>
      </w:r>
      <w:r w:rsidRPr="00CD0284">
        <w:tab/>
      </w:r>
      <w:r w:rsidR="00D45E14" w:rsidRPr="00CD0284">
        <w:t>JWSS22</w:t>
      </w:r>
      <w:r w:rsidR="00404E63" w:rsidRPr="00CD0284">
        <w:t>B</w:t>
      </w:r>
      <w:r w:rsidR="00D45E14" w:rsidRPr="00CD0284">
        <w:t>-438</w:t>
      </w:r>
      <w:r w:rsidR="00D45E14" w:rsidRPr="00CD0284">
        <w:tab/>
      </w:r>
      <w:r w:rsidR="00F37F71" w:rsidRPr="00CD0284">
        <w:t xml:space="preserve">Set </w:t>
      </w:r>
      <w:r w:rsidR="002D1AD9">
        <w:t>Screw</w:t>
      </w:r>
      <w:r w:rsidR="002D1AD9">
        <w:tab/>
      </w:r>
      <w:r w:rsidR="002D1AD9" w:rsidRPr="002D1AD9">
        <w:rPr>
          <w:highlight w:val="yellow"/>
        </w:rPr>
        <w:t>M6x5</w:t>
      </w:r>
      <w:r w:rsidRPr="00CD0284">
        <w:tab/>
      </w:r>
      <w:r w:rsidR="002D1AD9" w:rsidRPr="002D1AD9">
        <w:rPr>
          <w:highlight w:val="yellow"/>
        </w:rPr>
        <w:t>5</w:t>
      </w:r>
    </w:p>
    <w:p w:rsidR="004A1FA9" w:rsidRPr="00CD0284" w:rsidRDefault="00B91034" w:rsidP="002F4D40">
      <w:pPr>
        <w:pStyle w:val="PartsList"/>
      </w:pPr>
      <w:r w:rsidRPr="00CD0284">
        <w:t>39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4A1FA9" w:rsidRPr="00CD0284">
        <w:t>39</w:t>
      </w:r>
      <w:r w:rsidR="004A1FA9" w:rsidRPr="00CD0284">
        <w:tab/>
      </w:r>
      <w:r w:rsidRPr="00CD0284">
        <w:t>Spring</w:t>
      </w:r>
      <w:r w:rsidR="004A1FA9" w:rsidRPr="00CD0284">
        <w:t xml:space="preserve"> Plate</w:t>
      </w:r>
      <w:r w:rsidR="004A1FA9" w:rsidRPr="00CD0284">
        <w:tab/>
      </w:r>
      <w:r w:rsidR="004A1FA9" w:rsidRPr="00CD0284">
        <w:tab/>
        <w:t>1</w:t>
      </w:r>
    </w:p>
    <w:p w:rsidR="008A7974" w:rsidRPr="00CD0284" w:rsidRDefault="008A7974" w:rsidP="002F4D40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</w:r>
      <w:r w:rsidR="00121718" w:rsidRPr="00CD0284">
        <w:rPr>
          <w:rFonts w:eastAsiaTheme="minorEastAsia"/>
          <w:color w:val="000000" w:themeColor="text1"/>
          <w:lang w:eastAsia="zh-TW"/>
        </w:rPr>
        <w:t>727201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="00121718" w:rsidRPr="00CD0284">
        <w:rPr>
          <w:rFonts w:eastAsiaTheme="minorEastAsia"/>
          <w:color w:val="000000" w:themeColor="text1"/>
          <w:lang w:eastAsia="zh-TW"/>
        </w:rPr>
        <w:t xml:space="preserve">Lower </w:t>
      </w:r>
      <w:r w:rsidRPr="00CD0284">
        <w:rPr>
          <w:rFonts w:eastAsiaTheme="minorEastAsia"/>
          <w:color w:val="000000" w:themeColor="text1"/>
          <w:lang w:eastAsia="zh-TW"/>
        </w:rPr>
        <w:t xml:space="preserve">Blade Holder Assembly (#38, </w:t>
      </w:r>
      <w:r w:rsidR="00F37F71" w:rsidRPr="00CD0284">
        <w:rPr>
          <w:rFonts w:eastAsiaTheme="minorEastAsia"/>
          <w:color w:val="000000" w:themeColor="text1"/>
          <w:lang w:eastAsia="zh-TW"/>
        </w:rPr>
        <w:t xml:space="preserve">40, 56 thru 58), </w:t>
      </w:r>
      <w:r w:rsidRPr="00CD0284">
        <w:rPr>
          <w:rFonts w:eastAsiaTheme="minorEastAsia"/>
          <w:color w:val="000000" w:themeColor="text1"/>
          <w:lang w:eastAsia="zh-TW"/>
        </w:rPr>
        <w:t>set of 3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="00F37F71" w:rsidRPr="00CD0284">
        <w:rPr>
          <w:rFonts w:eastAsiaTheme="minorEastAsia"/>
          <w:color w:val="000000" w:themeColor="text1"/>
          <w:lang w:eastAsia="zh-TW"/>
        </w:rPr>
        <w:t>1</w:t>
      </w:r>
    </w:p>
    <w:p w:rsidR="004A1FA9" w:rsidRPr="00CD0284" w:rsidRDefault="004A1FA9" w:rsidP="002F4D40">
      <w:pPr>
        <w:pStyle w:val="PartsList"/>
      </w:pPr>
      <w:r w:rsidRPr="00CD0284">
        <w:t>40</w:t>
      </w:r>
      <w:r w:rsidRPr="00CD0284">
        <w:tab/>
      </w:r>
      <w:r w:rsidR="00B91034" w:rsidRPr="00CD0284">
        <w:t>JWSS22</w:t>
      </w:r>
      <w:r w:rsidR="00404E63" w:rsidRPr="00CD0284">
        <w:t>B</w:t>
      </w:r>
      <w:r w:rsidR="00B91034" w:rsidRPr="00CD0284">
        <w:t>-4</w:t>
      </w:r>
      <w:r w:rsidR="00A00337" w:rsidRPr="00CD0284">
        <w:t>40</w:t>
      </w:r>
      <w:r w:rsidR="00A00337" w:rsidRPr="00CD0284">
        <w:tab/>
      </w:r>
      <w:r w:rsidR="00121718" w:rsidRPr="00CD0284">
        <w:t xml:space="preserve">Lower </w:t>
      </w:r>
      <w:r w:rsidR="00A00337" w:rsidRPr="00CD0284">
        <w:t>Blade Holder</w:t>
      </w:r>
      <w:r w:rsidR="00A00337" w:rsidRPr="00CD0284">
        <w:tab/>
      </w:r>
      <w:r w:rsidR="00A00337" w:rsidRPr="00CD0284">
        <w:tab/>
      </w:r>
      <w:r w:rsidR="002D1AD9" w:rsidRPr="002D1AD9">
        <w:rPr>
          <w:highlight w:val="yellow"/>
        </w:rPr>
        <w:t>3</w:t>
      </w:r>
    </w:p>
    <w:p w:rsidR="00A00337" w:rsidRPr="00CD0284" w:rsidRDefault="00A00337" w:rsidP="002F4D40">
      <w:pPr>
        <w:pStyle w:val="PartsList"/>
      </w:pPr>
      <w:r w:rsidRPr="00CD0284">
        <w:t>41</w:t>
      </w:r>
      <w:r w:rsidRPr="00CD0284">
        <w:tab/>
      </w:r>
      <w:r w:rsidR="003616FB" w:rsidRPr="00CD0284">
        <w:t>6286494</w:t>
      </w:r>
      <w:r w:rsidR="00737D43" w:rsidRPr="00CD0284">
        <w:tab/>
      </w:r>
      <w:r w:rsidR="00873AA7" w:rsidRPr="00CD0284">
        <w:t>Pan Head</w:t>
      </w:r>
      <w:r w:rsidR="0009028B" w:rsidRPr="00CD0284">
        <w:t xml:space="preserve"> Screw</w:t>
      </w:r>
      <w:r w:rsidR="00737D43" w:rsidRPr="00CD0284">
        <w:tab/>
        <w:t>M5x6</w:t>
      </w:r>
      <w:r w:rsidR="00737D43" w:rsidRPr="00CD0284">
        <w:tab/>
        <w:t>2</w:t>
      </w:r>
    </w:p>
    <w:p w:rsidR="006C273A" w:rsidRPr="00CD0284" w:rsidRDefault="006C273A" w:rsidP="002F4D40">
      <w:pPr>
        <w:pStyle w:val="PartsList"/>
      </w:pPr>
      <w:r w:rsidRPr="00CD0284">
        <w:t>42</w:t>
      </w:r>
      <w:r w:rsidRPr="00CD0284">
        <w:tab/>
        <w:t>JWSS22</w:t>
      </w:r>
      <w:r w:rsidR="00404E63" w:rsidRPr="00CD0284">
        <w:t>B</w:t>
      </w:r>
      <w:r w:rsidRPr="00CD0284">
        <w:t>-442</w:t>
      </w:r>
      <w:r w:rsidRPr="00CD0284">
        <w:tab/>
        <w:t>Blade</w:t>
      </w:r>
      <w:r w:rsidR="00D41B04" w:rsidRPr="00CD0284">
        <w:t>……………………..0.3</w:t>
      </w:r>
      <w:r w:rsidR="00D41B04" w:rsidRPr="00CD0284">
        <w:rPr>
          <w:rFonts w:eastAsiaTheme="minorEastAsia" w:hint="eastAsia"/>
          <w:lang w:eastAsia="zh-TW"/>
        </w:rPr>
        <w:t>6mm (</w:t>
      </w:r>
      <w:r w:rsidR="00D41B04" w:rsidRPr="00CD0284">
        <w:t>t</w:t>
      </w:r>
      <w:r w:rsidR="00D41B04" w:rsidRPr="00CD0284">
        <w:rPr>
          <w:rFonts w:eastAsiaTheme="minorEastAsia" w:hint="eastAsia"/>
          <w:lang w:eastAsia="zh-TW"/>
        </w:rPr>
        <w:t>)</w:t>
      </w:r>
      <w:r w:rsidR="00D41B04" w:rsidRPr="00CD0284">
        <w:t xml:space="preserve"> x 1.1</w:t>
      </w:r>
      <w:r w:rsidR="00D41B04" w:rsidRPr="00CD0284">
        <w:rPr>
          <w:rFonts w:eastAsiaTheme="minorEastAsia" w:hint="eastAsia"/>
          <w:lang w:eastAsia="zh-TW"/>
        </w:rPr>
        <w:t>mm (W)</w:t>
      </w:r>
      <w:r w:rsidR="00D41B04" w:rsidRPr="00CD0284">
        <w:t xml:space="preserve"> x 130mm </w:t>
      </w:r>
      <w:r w:rsidR="00D41B04" w:rsidRPr="00CD0284">
        <w:rPr>
          <w:rFonts w:eastAsiaTheme="minorEastAsia" w:hint="eastAsia"/>
          <w:lang w:eastAsia="zh-TW"/>
        </w:rPr>
        <w:t>(</w:t>
      </w:r>
      <w:r w:rsidR="00D41B04" w:rsidRPr="00CD0284">
        <w:t>L</w:t>
      </w:r>
      <w:r w:rsidR="00D41B04" w:rsidRPr="00CD0284">
        <w:rPr>
          <w:rFonts w:eastAsiaTheme="minorEastAsia" w:hint="eastAsia"/>
          <w:lang w:eastAsia="zh-TW"/>
        </w:rPr>
        <w:t>)</w:t>
      </w:r>
      <w:r w:rsidR="00D41B04" w:rsidRPr="00CD0284">
        <w:t xml:space="preserve"> x 11</w:t>
      </w:r>
      <w:r w:rsidR="00D41B04" w:rsidRPr="00CD0284">
        <w:rPr>
          <w:rFonts w:eastAsiaTheme="minorEastAsia" w:hint="eastAsia"/>
          <w:lang w:eastAsia="zh-TW"/>
        </w:rPr>
        <w:t xml:space="preserve"> </w:t>
      </w:r>
      <w:r w:rsidR="00D41B04" w:rsidRPr="00CD0284">
        <w:t>TPI</w:t>
      </w:r>
      <w:r w:rsidR="00776019" w:rsidRPr="00CD0284">
        <w:tab/>
      </w:r>
      <w:r w:rsidR="00D41B04" w:rsidRPr="00CD0284">
        <w:t>5</w:t>
      </w:r>
    </w:p>
    <w:p w:rsidR="00737D43" w:rsidRPr="00CD0284" w:rsidRDefault="00B0142D" w:rsidP="002F4D40">
      <w:pPr>
        <w:pStyle w:val="PartsList"/>
      </w:pPr>
      <w:r w:rsidRPr="00CD0284">
        <w:t>43</w:t>
      </w:r>
      <w:r w:rsidRPr="00CD0284">
        <w:tab/>
      </w:r>
      <w:r w:rsidR="00156E13" w:rsidRPr="00CD0284">
        <w:t>JWSS22</w:t>
      </w:r>
      <w:r w:rsidR="00404E63" w:rsidRPr="00CD0284">
        <w:t>B</w:t>
      </w:r>
      <w:r w:rsidR="00156E13" w:rsidRPr="00CD0284">
        <w:t>-4</w:t>
      </w:r>
      <w:r w:rsidR="00E14A02" w:rsidRPr="00CD0284">
        <w:t>43</w:t>
      </w:r>
      <w:r w:rsidR="00E14A02" w:rsidRPr="00CD0284">
        <w:tab/>
        <w:t>Tension Lever</w:t>
      </w:r>
      <w:r w:rsidR="00E14A02" w:rsidRPr="00CD0284">
        <w:tab/>
      </w:r>
      <w:r w:rsidR="00E14A02" w:rsidRPr="00CD0284">
        <w:tab/>
        <w:t>1</w:t>
      </w:r>
    </w:p>
    <w:p w:rsidR="00E14A02" w:rsidRPr="00CD0284" w:rsidRDefault="00E14A02" w:rsidP="002F4D40">
      <w:pPr>
        <w:pStyle w:val="PartsList"/>
      </w:pPr>
      <w:r w:rsidRPr="00CD0284">
        <w:t>44</w:t>
      </w:r>
      <w:r w:rsidRPr="00CD0284">
        <w:tab/>
      </w:r>
      <w:r w:rsidR="00156E13" w:rsidRPr="00CD0284">
        <w:t>JWSS22</w:t>
      </w:r>
      <w:r w:rsidR="00404E63" w:rsidRPr="00CD0284">
        <w:t>B</w:t>
      </w:r>
      <w:r w:rsidR="00156E13" w:rsidRPr="00CD0284">
        <w:t>-4</w:t>
      </w:r>
      <w:r w:rsidR="0090745E" w:rsidRPr="00CD0284">
        <w:t>44</w:t>
      </w:r>
      <w:r w:rsidR="0090745E" w:rsidRPr="00CD0284">
        <w:tab/>
        <w:t>Screw</w:t>
      </w:r>
      <w:r w:rsidR="0090745E" w:rsidRPr="00CD0284">
        <w:tab/>
      </w:r>
      <w:r w:rsidR="0090745E" w:rsidRPr="00CD0284">
        <w:tab/>
        <w:t>3</w:t>
      </w:r>
    </w:p>
    <w:p w:rsidR="0090745E" w:rsidRPr="00CD0284" w:rsidRDefault="0090745E" w:rsidP="002F4D40">
      <w:pPr>
        <w:pStyle w:val="PartsList"/>
      </w:pPr>
      <w:r w:rsidRPr="00CD0284">
        <w:t>45</w:t>
      </w:r>
      <w:r w:rsidRPr="00CD0284">
        <w:tab/>
      </w:r>
      <w:r w:rsidR="00784CFE" w:rsidRPr="00CD0284">
        <w:rPr>
          <w:rFonts w:eastAsiaTheme="minorEastAsia"/>
          <w:color w:val="000000" w:themeColor="text1"/>
          <w:lang w:eastAsia="zh-TW"/>
        </w:rPr>
        <w:t>TS-1541011</w:t>
      </w:r>
      <w:r w:rsidR="00F37B5A" w:rsidRPr="00CD0284">
        <w:tab/>
        <w:t>Hex Nylon Lock Nut</w:t>
      </w:r>
      <w:r w:rsidR="00F37B5A" w:rsidRPr="00CD0284">
        <w:tab/>
        <w:t>M5</w:t>
      </w:r>
      <w:r w:rsidR="00F37B5A" w:rsidRPr="00CD0284">
        <w:tab/>
        <w:t>1</w:t>
      </w:r>
    </w:p>
    <w:p w:rsidR="00F37B5A" w:rsidRPr="00CD0284" w:rsidRDefault="00F37B5A" w:rsidP="002F4D40">
      <w:pPr>
        <w:pStyle w:val="PartsList"/>
      </w:pPr>
      <w:r w:rsidRPr="00CD0284">
        <w:t>46</w:t>
      </w:r>
      <w:r w:rsidRPr="00CD0284">
        <w:tab/>
      </w:r>
      <w:r w:rsidR="00156E13" w:rsidRPr="00CD0284">
        <w:t>JWSS22</w:t>
      </w:r>
      <w:r w:rsidR="00404E63" w:rsidRPr="00CD0284">
        <w:t>B</w:t>
      </w:r>
      <w:r w:rsidR="00156E13" w:rsidRPr="00CD0284">
        <w:t>-4</w:t>
      </w:r>
      <w:r w:rsidR="006806A3" w:rsidRPr="00CD0284">
        <w:t>46</w:t>
      </w:r>
      <w:r w:rsidR="006806A3" w:rsidRPr="00CD0284">
        <w:tab/>
        <w:t>Bolt</w:t>
      </w:r>
      <w:r w:rsidR="006806A3" w:rsidRPr="00CD0284">
        <w:tab/>
      </w:r>
      <w:r w:rsidR="006806A3" w:rsidRPr="00CD0284">
        <w:tab/>
        <w:t>1</w:t>
      </w:r>
    </w:p>
    <w:p w:rsidR="006806A3" w:rsidRPr="00CD0284" w:rsidRDefault="006806A3" w:rsidP="002F4D40">
      <w:pPr>
        <w:pStyle w:val="PartsList"/>
      </w:pPr>
      <w:r w:rsidRPr="00CD0284">
        <w:t>47</w:t>
      </w:r>
      <w:r w:rsidRPr="00CD0284">
        <w:tab/>
      </w:r>
      <w:r w:rsidR="00156E13" w:rsidRPr="00CD0284">
        <w:t>JWSS22</w:t>
      </w:r>
      <w:r w:rsidR="00404E63" w:rsidRPr="00CD0284">
        <w:t>B</w:t>
      </w:r>
      <w:r w:rsidR="00156E13" w:rsidRPr="00CD0284">
        <w:t>-4</w:t>
      </w:r>
      <w:r w:rsidR="00EA3844" w:rsidRPr="00CD0284">
        <w:t>47</w:t>
      </w:r>
      <w:r w:rsidR="00EA3844" w:rsidRPr="00CD0284">
        <w:tab/>
      </w:r>
      <w:r w:rsidR="00BB4C01" w:rsidRPr="00CD0284">
        <w:t xml:space="preserve">Upper </w:t>
      </w:r>
      <w:r w:rsidR="00EA3844" w:rsidRPr="00CD0284">
        <w:t>Blade Chuck</w:t>
      </w:r>
      <w:r w:rsidR="00EA3844" w:rsidRPr="00CD0284">
        <w:tab/>
      </w:r>
      <w:r w:rsidR="00EA3844" w:rsidRPr="00CD0284">
        <w:tab/>
        <w:t>1</w:t>
      </w:r>
    </w:p>
    <w:p w:rsidR="00EA3844" w:rsidRPr="00CD0284" w:rsidRDefault="00EA3844" w:rsidP="002F4D40">
      <w:pPr>
        <w:pStyle w:val="PartsList"/>
      </w:pPr>
      <w:r w:rsidRPr="00CD0284">
        <w:t>48</w:t>
      </w:r>
      <w:r w:rsidRPr="00CD0284">
        <w:tab/>
      </w:r>
      <w:r w:rsidR="00156E13" w:rsidRPr="00CD0284">
        <w:t>JWSS22</w:t>
      </w:r>
      <w:r w:rsidR="00404E63" w:rsidRPr="00CD0284">
        <w:t>B</w:t>
      </w:r>
      <w:r w:rsidR="00156E13" w:rsidRPr="00CD0284">
        <w:t>-4</w:t>
      </w:r>
      <w:r w:rsidR="00947C13" w:rsidRPr="00CD0284">
        <w:t>48</w:t>
      </w:r>
      <w:r w:rsidR="00947C13" w:rsidRPr="00CD0284">
        <w:tab/>
        <w:t>Spring</w:t>
      </w:r>
      <w:r w:rsidR="00947C13" w:rsidRPr="00CD0284">
        <w:tab/>
      </w:r>
      <w:r w:rsidR="00947C13" w:rsidRPr="00CD0284">
        <w:tab/>
        <w:t>1</w:t>
      </w:r>
    </w:p>
    <w:p w:rsidR="00947C13" w:rsidRPr="00CD0284" w:rsidRDefault="00947C13" w:rsidP="002F4D40">
      <w:pPr>
        <w:pStyle w:val="PartsList"/>
      </w:pPr>
      <w:r w:rsidRPr="00CD0284">
        <w:t>49</w:t>
      </w:r>
      <w:r w:rsidRPr="00CD0284">
        <w:tab/>
      </w:r>
      <w:r w:rsidR="00BB4C01" w:rsidRPr="00CD0284">
        <w:t>JWSS22</w:t>
      </w:r>
      <w:r w:rsidR="00404E63" w:rsidRPr="00CD0284">
        <w:t>B</w:t>
      </w:r>
      <w:r w:rsidR="00BB4C01" w:rsidRPr="00CD0284">
        <w:t>-4</w:t>
      </w:r>
      <w:r w:rsidR="0014537F" w:rsidRPr="00CD0284">
        <w:t>49</w:t>
      </w:r>
      <w:r w:rsidR="0014537F" w:rsidRPr="00CD0284">
        <w:tab/>
        <w:t>Bearing</w:t>
      </w:r>
      <w:r w:rsidR="0014537F" w:rsidRPr="00CD0284">
        <w:tab/>
        <w:t>R4ZZ</w:t>
      </w:r>
      <w:r w:rsidR="0014537F" w:rsidRPr="00CD0284">
        <w:tab/>
        <w:t>4</w:t>
      </w:r>
    </w:p>
    <w:p w:rsidR="0014537F" w:rsidRPr="00CD0284" w:rsidRDefault="00BB4C01" w:rsidP="002F4D40">
      <w:pPr>
        <w:pStyle w:val="PartsList"/>
      </w:pPr>
      <w:r w:rsidRPr="00CD0284">
        <w:t>50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14537F" w:rsidRPr="00CD0284">
        <w:t>50</w:t>
      </w:r>
      <w:r w:rsidR="0014537F" w:rsidRPr="00CD0284">
        <w:tab/>
        <w:t>Blade Clamp</w:t>
      </w:r>
      <w:r w:rsidR="00F9672A" w:rsidRPr="00CD0284">
        <w:t xml:space="preserve"> Assembly (includes #38)</w:t>
      </w:r>
      <w:r w:rsidR="0014537F" w:rsidRPr="00CD0284">
        <w:tab/>
      </w:r>
      <w:r w:rsidR="0014537F" w:rsidRPr="00CD0284">
        <w:tab/>
        <w:t>1</w:t>
      </w:r>
    </w:p>
    <w:p w:rsidR="0014537F" w:rsidRPr="00CD0284" w:rsidRDefault="00BB4C01" w:rsidP="002F4D40">
      <w:pPr>
        <w:pStyle w:val="PartsList"/>
      </w:pPr>
      <w:r w:rsidRPr="00CD0284">
        <w:t>51</w:t>
      </w:r>
      <w:r w:rsidRPr="00CD0284">
        <w:tab/>
        <w:t>JWSS22</w:t>
      </w:r>
      <w:r w:rsidR="00404E63" w:rsidRPr="00CD0284">
        <w:t>B</w:t>
      </w:r>
      <w:r w:rsidRPr="00CD0284">
        <w:t>-4</w:t>
      </w:r>
      <w:r w:rsidR="0014537F" w:rsidRPr="00CD0284">
        <w:t>51</w:t>
      </w:r>
      <w:r w:rsidR="0014537F" w:rsidRPr="00CD0284">
        <w:tab/>
        <w:t>Plate</w:t>
      </w:r>
      <w:r w:rsidR="0014537F" w:rsidRPr="00CD0284">
        <w:tab/>
      </w:r>
      <w:r w:rsidR="0014537F" w:rsidRPr="00CD0284">
        <w:tab/>
        <w:t>1</w:t>
      </w:r>
    </w:p>
    <w:p w:rsidR="0014537F" w:rsidRPr="00CD0284" w:rsidRDefault="0014537F" w:rsidP="002F4D40">
      <w:pPr>
        <w:pStyle w:val="PartsList"/>
      </w:pPr>
      <w:r w:rsidRPr="00CD0284">
        <w:t>52</w:t>
      </w:r>
      <w:r w:rsidRPr="00CD0284">
        <w:tab/>
      </w:r>
      <w:r w:rsidR="00170AA5" w:rsidRPr="00CD0284">
        <w:t>JWSS22</w:t>
      </w:r>
      <w:r w:rsidR="00404E63" w:rsidRPr="00CD0284">
        <w:t>B</w:t>
      </w:r>
      <w:r w:rsidR="00170AA5" w:rsidRPr="00CD0284">
        <w:t>-4</w:t>
      </w:r>
      <w:r w:rsidR="00515D9C" w:rsidRPr="00CD0284">
        <w:t>52</w:t>
      </w:r>
      <w:r w:rsidR="00515D9C" w:rsidRPr="00CD0284">
        <w:tab/>
        <w:t>Drive Link</w:t>
      </w:r>
      <w:r w:rsidR="00170AA5" w:rsidRPr="00CD0284">
        <w:t xml:space="preserve"> Assembly</w:t>
      </w:r>
      <w:r w:rsidR="00170AA5" w:rsidRPr="00CD0284">
        <w:tab/>
      </w:r>
      <w:r w:rsidR="00170AA5" w:rsidRPr="00CD0284">
        <w:tab/>
        <w:t>2</w:t>
      </w:r>
    </w:p>
    <w:p w:rsidR="00515D9C" w:rsidRPr="00CD0284" w:rsidRDefault="00515D9C" w:rsidP="002F4D40">
      <w:pPr>
        <w:pStyle w:val="PartsList"/>
      </w:pPr>
      <w:r w:rsidRPr="00CD0284">
        <w:t>55</w:t>
      </w:r>
      <w:r w:rsidRPr="00CD0284">
        <w:tab/>
      </w:r>
      <w:r w:rsidR="00170AA5" w:rsidRPr="00CD0284">
        <w:t>JWSS22</w:t>
      </w:r>
      <w:r w:rsidR="00404E63" w:rsidRPr="00CD0284">
        <w:t>B</w:t>
      </w:r>
      <w:r w:rsidR="00170AA5" w:rsidRPr="00CD0284">
        <w:t>-4</w:t>
      </w:r>
      <w:r w:rsidR="005C4F28" w:rsidRPr="00CD0284">
        <w:t>55</w:t>
      </w:r>
      <w:r w:rsidR="005C4F28" w:rsidRPr="00CD0284">
        <w:tab/>
        <w:t>Inner Bearing Sleeve (Short)</w:t>
      </w:r>
      <w:r w:rsidR="005C4F28" w:rsidRPr="00CD0284">
        <w:tab/>
        <w:t>Ø6.03x21mm</w:t>
      </w:r>
      <w:r w:rsidR="005C4F28" w:rsidRPr="00CD0284">
        <w:tab/>
        <w:t>2</w:t>
      </w:r>
    </w:p>
    <w:p w:rsidR="00170AA5" w:rsidRPr="00CD0284" w:rsidRDefault="00170AA5" w:rsidP="00170AA5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404E63" w:rsidRPr="00CD0284">
        <w:rPr>
          <w:rFonts w:eastAsiaTheme="minorEastAsia"/>
          <w:color w:val="000000" w:themeColor="text1"/>
          <w:lang w:eastAsia="zh-TW"/>
        </w:rPr>
        <w:t>B</w:t>
      </w:r>
      <w:r w:rsidRPr="00CD0284">
        <w:rPr>
          <w:rFonts w:eastAsiaTheme="minorEastAsia"/>
          <w:color w:val="000000" w:themeColor="text1"/>
          <w:lang w:eastAsia="zh-TW"/>
        </w:rPr>
        <w:t>-TSA</w:t>
      </w:r>
      <w:r w:rsidRPr="00CD0284">
        <w:rPr>
          <w:rFonts w:eastAsiaTheme="minorEastAsia"/>
          <w:color w:val="000000" w:themeColor="text1"/>
          <w:lang w:eastAsia="zh-TW"/>
        </w:rPr>
        <w:tab/>
        <w:t>Thumb Screw Assembly (#56 thru 58)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/>
          <w:color w:val="000000" w:themeColor="text1"/>
          <w:lang w:eastAsia="zh-TW"/>
        </w:rPr>
        <w:tab/>
        <w:t>1</w:t>
      </w:r>
    </w:p>
    <w:p w:rsidR="005C4F28" w:rsidRPr="00CD0284" w:rsidRDefault="005C4F28" w:rsidP="002F4D40">
      <w:pPr>
        <w:pStyle w:val="PartsList"/>
      </w:pPr>
      <w:r w:rsidRPr="00CD0284">
        <w:t>56</w:t>
      </w:r>
      <w:r w:rsidRPr="00CD0284">
        <w:tab/>
      </w:r>
      <w:r w:rsidR="008E41DD" w:rsidRPr="00CD0284">
        <w:t>JWSS2</w:t>
      </w:r>
      <w:r w:rsidR="00404E63" w:rsidRPr="00CD0284">
        <w:t>2B</w:t>
      </w:r>
      <w:r w:rsidR="008E41DD" w:rsidRPr="00CD0284">
        <w:t>-</w:t>
      </w:r>
      <w:r w:rsidR="00170AA5" w:rsidRPr="00CD0284">
        <w:t>456</w:t>
      </w:r>
      <w:r w:rsidR="008E41DD" w:rsidRPr="00CD0284">
        <w:tab/>
      </w:r>
      <w:r w:rsidR="00170AA5" w:rsidRPr="00CD0284">
        <w:rPr>
          <w:rFonts w:eastAsiaTheme="minorEastAsia"/>
          <w:color w:val="000000" w:themeColor="text1"/>
          <w:lang w:eastAsia="zh-TW"/>
        </w:rPr>
        <w:t>Thumb Screw</w:t>
      </w:r>
      <w:r w:rsidR="008E41DD" w:rsidRPr="00CD0284">
        <w:tab/>
      </w:r>
      <w:r w:rsidR="008E41DD" w:rsidRPr="00CD0284">
        <w:tab/>
        <w:t>1</w:t>
      </w:r>
    </w:p>
    <w:p w:rsidR="008E41DD" w:rsidRPr="00CD0284" w:rsidRDefault="00170AA5" w:rsidP="002F4D40">
      <w:pPr>
        <w:pStyle w:val="PartsList"/>
      </w:pPr>
      <w:r w:rsidRPr="00CD0284">
        <w:t>57</w:t>
      </w:r>
      <w:r w:rsidR="008E41DD" w:rsidRPr="00CD0284">
        <w:tab/>
      </w:r>
      <w:r w:rsidRPr="00CD0284">
        <w:t>JWSS22</w:t>
      </w:r>
      <w:r w:rsidR="00404E63" w:rsidRPr="00CD0284">
        <w:t>B</w:t>
      </w:r>
      <w:r w:rsidRPr="00CD0284">
        <w:t>-457</w:t>
      </w:r>
      <w:r w:rsidR="002C3308" w:rsidRPr="00CD0284">
        <w:tab/>
        <w:t>O-Ring</w:t>
      </w:r>
      <w:r w:rsidR="002C3308" w:rsidRPr="00CD0284">
        <w:tab/>
      </w:r>
      <w:r w:rsidR="002C3308" w:rsidRPr="00CD0284">
        <w:tab/>
        <w:t>1</w:t>
      </w:r>
    </w:p>
    <w:p w:rsidR="00170AA5" w:rsidRPr="00CD0284" w:rsidRDefault="00170AA5" w:rsidP="002F4D40">
      <w:pPr>
        <w:pStyle w:val="PartsList"/>
      </w:pPr>
      <w:r w:rsidRPr="00CD0284">
        <w:t>58</w:t>
      </w:r>
      <w:r w:rsidRPr="00CD0284">
        <w:tab/>
        <w:t>JWSS22</w:t>
      </w:r>
      <w:r w:rsidR="00404E63" w:rsidRPr="00CD0284">
        <w:t>B</w:t>
      </w:r>
      <w:r w:rsidRPr="00CD0284">
        <w:t>-458</w:t>
      </w:r>
      <w:r w:rsidR="002C3308" w:rsidRPr="00CD0284">
        <w:tab/>
        <w:t>Press Bar</w:t>
      </w:r>
      <w:r w:rsidR="002C3308" w:rsidRPr="00CD0284">
        <w:tab/>
      </w:r>
      <w:r w:rsidR="002C3308" w:rsidRPr="00CD0284">
        <w:tab/>
        <w:t>1</w:t>
      </w:r>
    </w:p>
    <w:p w:rsidR="00B24CBE" w:rsidRPr="00CD0284" w:rsidRDefault="00B24CBE" w:rsidP="00B24CBE">
      <w:pPr>
        <w:pStyle w:val="PartsList"/>
      </w:pPr>
      <w:r w:rsidRPr="00CD0284">
        <w:t>59</w:t>
      </w:r>
      <w:r w:rsidRPr="00CD0284">
        <w:tab/>
        <w:t>JWSS22B-459</w:t>
      </w:r>
      <w:r w:rsidRPr="00CD0284">
        <w:tab/>
        <w:t>Inner Bearing Sleeve</w:t>
      </w:r>
      <w:r w:rsidRPr="00CD0284">
        <w:tab/>
        <w:t>Ø6.03x14mm</w:t>
      </w:r>
      <w:r w:rsidRPr="00CD0284">
        <w:tab/>
      </w:r>
      <w:r w:rsidR="00EA28B6">
        <w:t>2</w:t>
      </w:r>
    </w:p>
    <w:p w:rsidR="00B24CBE" w:rsidRPr="00CD0284" w:rsidRDefault="00B24CBE" w:rsidP="002F4D40">
      <w:pPr>
        <w:pStyle w:val="PartsList"/>
      </w:pPr>
    </w:p>
    <w:p w:rsidR="008C6A8D" w:rsidRPr="00CD0284" w:rsidRDefault="00FB3C8B" w:rsidP="008C6A8D">
      <w:pPr>
        <w:pStyle w:val="HeadingAssembly"/>
        <w:rPr>
          <w:lang w:eastAsia="zh-TW"/>
        </w:rPr>
      </w:pPr>
      <w:bookmarkStart w:id="6" w:name="_Toc447205197"/>
      <w:proofErr w:type="gramStart"/>
      <w:r w:rsidRPr="00CD0284">
        <w:rPr>
          <w:b w:val="0"/>
          <w:bCs/>
          <w:lang w:eastAsia="zh-TW"/>
        </w:rPr>
        <w:lastRenderedPageBreak/>
        <w:t>15</w:t>
      </w:r>
      <w:r w:rsidR="008C6A8D" w:rsidRPr="00CD0284">
        <w:rPr>
          <w:b w:val="0"/>
          <w:lang w:eastAsia="zh-TW"/>
        </w:rPr>
        <w:t>.</w:t>
      </w:r>
      <w:r w:rsidR="001C08C7" w:rsidRPr="00CD0284">
        <w:rPr>
          <w:b w:val="0"/>
          <w:lang w:eastAsia="zh-TW"/>
        </w:rPr>
        <w:t>4</w:t>
      </w:r>
      <w:r w:rsidR="008C6A8D" w:rsidRPr="00CD0284">
        <w:rPr>
          <w:b w:val="0"/>
          <w:lang w:eastAsia="zh-TW"/>
        </w:rPr>
        <w:t>.</w:t>
      </w:r>
      <w:r w:rsidR="002C3308" w:rsidRPr="00CD0284">
        <w:rPr>
          <w:b w:val="0"/>
          <w:lang w:eastAsia="zh-TW"/>
        </w:rPr>
        <w:t xml:space="preserve">1  </w:t>
      </w:r>
      <w:r w:rsidR="008C6A8D" w:rsidRPr="00CD0284">
        <w:rPr>
          <w:lang w:eastAsia="zh-TW"/>
        </w:rPr>
        <w:t>Stand</w:t>
      </w:r>
      <w:proofErr w:type="gramEnd"/>
      <w:r w:rsidR="006F7205" w:rsidRPr="00CD0284">
        <w:rPr>
          <w:lang w:eastAsia="zh-TW"/>
        </w:rPr>
        <w:t xml:space="preserve"> (OPTIONAL)</w:t>
      </w:r>
      <w:r w:rsidR="008C6A8D" w:rsidRPr="00CD0284">
        <w:rPr>
          <w:lang w:eastAsia="zh-TW"/>
        </w:rPr>
        <w:t xml:space="preserve"> for JWSS-22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8C6A8D" w:rsidRPr="00CD0284">
        <w:rPr>
          <w:lang w:eastAsia="zh-TW"/>
        </w:rPr>
        <w:t xml:space="preserve"> Scroll Saw – Exploded View</w:t>
      </w:r>
      <w:bookmarkEnd w:id="6"/>
    </w:p>
    <w:p w:rsidR="008C6A8D" w:rsidRPr="00CD0284" w:rsidRDefault="008C6A8D" w:rsidP="008C6A8D">
      <w:pPr>
        <w:pStyle w:val="HeadingAssembly"/>
        <w:rPr>
          <w:lang w:eastAsia="zh-TW"/>
        </w:rPr>
      </w:pPr>
    </w:p>
    <w:p w:rsidR="008C6A8D" w:rsidRPr="00CD0284" w:rsidRDefault="009B0325" w:rsidP="009B0325">
      <w:pPr>
        <w:pStyle w:val="Photo"/>
        <w:rPr>
          <w:lang w:eastAsia="zh-TW"/>
        </w:rPr>
      </w:pPr>
      <w:r w:rsidRPr="00CD0284">
        <w:rPr>
          <w:noProof/>
          <w:lang w:eastAsia="zh-TW"/>
        </w:rPr>
        <w:drawing>
          <wp:inline distT="0" distB="0" distL="0" distR="0" wp14:anchorId="46382616" wp14:editId="731A0523">
            <wp:extent cx="4515527" cy="42511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ploded view for JWSS-22 Stand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t="10700" r="34466" b="3703"/>
                    <a:stretch/>
                  </pic:blipFill>
                  <pic:spPr bwMode="auto">
                    <a:xfrm>
                      <a:off x="0" y="0"/>
                      <a:ext cx="4543212" cy="427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A8D" w:rsidRPr="00CD0284" w:rsidRDefault="008C6A8D" w:rsidP="008C6A8D">
      <w:pPr>
        <w:pStyle w:val="HeadingAssembly"/>
        <w:rPr>
          <w:lang w:eastAsia="zh-TW"/>
        </w:rPr>
      </w:pPr>
    </w:p>
    <w:p w:rsidR="008C6A8D" w:rsidRPr="00CD0284" w:rsidRDefault="008C6A8D" w:rsidP="008C6A8D">
      <w:pPr>
        <w:pStyle w:val="HeadingAssembly"/>
      </w:pPr>
    </w:p>
    <w:p w:rsidR="008C6A8D" w:rsidRPr="00CD0284" w:rsidRDefault="00FB3C8B" w:rsidP="008C6A8D">
      <w:pPr>
        <w:pStyle w:val="HeadingAssembly"/>
      </w:pPr>
      <w:bookmarkStart w:id="7" w:name="_Toc447205198"/>
      <w:proofErr w:type="gramStart"/>
      <w:r w:rsidRPr="00CD0284">
        <w:rPr>
          <w:b w:val="0"/>
          <w:bCs/>
          <w:lang w:eastAsia="zh-TW"/>
        </w:rPr>
        <w:t>15</w:t>
      </w:r>
      <w:r w:rsidR="008C6A8D" w:rsidRPr="00CD0284">
        <w:rPr>
          <w:b w:val="0"/>
          <w:lang w:eastAsia="zh-TW"/>
        </w:rPr>
        <w:t>.</w:t>
      </w:r>
      <w:r w:rsidR="001C08C7" w:rsidRPr="00CD0284">
        <w:rPr>
          <w:b w:val="0"/>
          <w:lang w:eastAsia="zh-TW"/>
        </w:rPr>
        <w:t>4</w:t>
      </w:r>
      <w:r w:rsidR="008C6A8D" w:rsidRPr="00CD0284">
        <w:rPr>
          <w:b w:val="0"/>
          <w:lang w:eastAsia="zh-TW"/>
        </w:rPr>
        <w:t>.2</w:t>
      </w:r>
      <w:r w:rsidR="008C6A8D" w:rsidRPr="00CD0284">
        <w:rPr>
          <w:lang w:eastAsia="zh-TW"/>
        </w:rPr>
        <w:t xml:space="preserve">  </w:t>
      </w:r>
      <w:r w:rsidR="004458DA" w:rsidRPr="00CD0284">
        <w:rPr>
          <w:lang w:eastAsia="zh-TW"/>
        </w:rPr>
        <w:t>S</w:t>
      </w:r>
      <w:r w:rsidR="008C6A8D" w:rsidRPr="00CD0284">
        <w:rPr>
          <w:lang w:eastAsia="zh-TW"/>
        </w:rPr>
        <w:t>tand</w:t>
      </w:r>
      <w:proofErr w:type="gramEnd"/>
      <w:r w:rsidR="006F7205" w:rsidRPr="00CD0284">
        <w:rPr>
          <w:lang w:eastAsia="zh-TW"/>
        </w:rPr>
        <w:t xml:space="preserve"> (OPTIONAL) </w:t>
      </w:r>
      <w:r w:rsidR="008C6A8D" w:rsidRPr="00CD0284">
        <w:rPr>
          <w:lang w:eastAsia="zh-TW"/>
        </w:rPr>
        <w:t>for JWSS-22</w:t>
      </w:r>
      <w:r w:rsidR="006F7205" w:rsidRPr="00CD0284">
        <w:rPr>
          <w:lang w:eastAsia="zh-TW"/>
        </w:rPr>
        <w:t>B</w:t>
      </w:r>
      <w:r w:rsidR="001441E2">
        <w:rPr>
          <w:lang w:eastAsia="zh-TW"/>
        </w:rPr>
        <w:t>-M</w:t>
      </w:r>
      <w:r w:rsidR="008C6A8D" w:rsidRPr="00CD0284">
        <w:rPr>
          <w:lang w:eastAsia="zh-TW"/>
        </w:rPr>
        <w:t xml:space="preserve"> Scroll Saw – Parts List</w:t>
      </w:r>
      <w:bookmarkEnd w:id="7"/>
    </w:p>
    <w:p w:rsidR="008C6A8D" w:rsidRPr="00CD0284" w:rsidRDefault="008C6A8D" w:rsidP="008C6A8D">
      <w:pPr>
        <w:pStyle w:val="PartsListHeader"/>
      </w:pPr>
      <w:r w:rsidRPr="00CD0284">
        <w:t>Index No</w:t>
      </w:r>
      <w:r w:rsidRPr="00CD0284">
        <w:tab/>
        <w:t>Part No</w:t>
      </w:r>
      <w:r w:rsidRPr="00CD0284">
        <w:tab/>
        <w:t>Description</w:t>
      </w:r>
      <w:r w:rsidRPr="00CD0284">
        <w:tab/>
        <w:t>Size</w:t>
      </w:r>
      <w:r w:rsidRPr="00CD0284">
        <w:tab/>
      </w:r>
      <w:proofErr w:type="spellStart"/>
      <w:r w:rsidRPr="00CD0284">
        <w:t>Qty</w:t>
      </w:r>
      <w:proofErr w:type="spellEnd"/>
    </w:p>
    <w:p w:rsidR="007B5618" w:rsidRPr="00CD0284" w:rsidRDefault="007B5618" w:rsidP="008C6A8D">
      <w:pPr>
        <w:pStyle w:val="PartsList"/>
      </w:pPr>
      <w:r w:rsidRPr="00CD0284">
        <w:tab/>
        <w:t>727200S</w:t>
      </w:r>
      <w:r w:rsidRPr="00CD0284">
        <w:tab/>
        <w:t>Stand for Sc</w:t>
      </w:r>
      <w:r w:rsidR="001A256B" w:rsidRPr="00CD0284">
        <w:t>roll Saw (#1 thru 10</w:t>
      </w:r>
      <w:r w:rsidR="00046C7E" w:rsidRPr="00CD0284">
        <w:t>)</w:t>
      </w:r>
      <w:r w:rsidRPr="00CD0284">
        <w:tab/>
      </w:r>
      <w:r w:rsidRPr="00CD0284">
        <w:tab/>
      </w:r>
    </w:p>
    <w:p w:rsidR="00046C7E" w:rsidRPr="00CD0284" w:rsidRDefault="00046C7E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1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="009E6ED7" w:rsidRPr="00CD0284">
        <w:rPr>
          <w:rFonts w:eastAsiaTheme="minorEastAsia"/>
          <w:color w:val="000000" w:themeColor="text1"/>
          <w:lang w:eastAsia="zh-TW"/>
        </w:rPr>
        <w:t>TS-0051051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 w:hint="eastAsia"/>
          <w:color w:val="000000" w:themeColor="text1"/>
          <w:lang w:eastAsia="zh-TW"/>
        </w:rPr>
        <w:t>Hex Cap</w:t>
      </w:r>
      <w:r w:rsidRPr="00CD0284">
        <w:rPr>
          <w:rFonts w:eastAsiaTheme="minorEastAsia"/>
          <w:color w:val="000000" w:themeColor="text1"/>
          <w:lang w:eastAsia="zh-TW"/>
        </w:rPr>
        <w:t xml:space="preserve"> Screw</w:t>
      </w:r>
      <w:r w:rsidRPr="00CD0284">
        <w:rPr>
          <w:rFonts w:eastAsiaTheme="minorEastAsia"/>
          <w:color w:val="000000" w:themeColor="text1"/>
          <w:lang w:eastAsia="zh-TW"/>
        </w:rPr>
        <w:tab/>
        <w:t>5/16"-18</w:t>
      </w:r>
      <w:r w:rsidRPr="00CD0284">
        <w:rPr>
          <w:rFonts w:eastAsiaTheme="minorEastAsia" w:hint="eastAsia"/>
          <w:color w:val="000000" w:themeColor="text1"/>
          <w:lang w:eastAsia="zh-TW"/>
        </w:rPr>
        <w:t xml:space="preserve"> x </w:t>
      </w:r>
      <w:r w:rsidRPr="00CD0284">
        <w:rPr>
          <w:rFonts w:eastAsiaTheme="minorEastAsia"/>
          <w:color w:val="000000" w:themeColor="text1"/>
          <w:lang w:eastAsia="zh-TW"/>
        </w:rPr>
        <w:t>1"</w:t>
      </w:r>
      <w:r w:rsidRPr="00CD0284">
        <w:rPr>
          <w:rFonts w:eastAsiaTheme="minorEastAsia"/>
          <w:color w:val="000000" w:themeColor="text1"/>
          <w:lang w:eastAsia="zh-TW"/>
        </w:rPr>
        <w:tab/>
        <w:t>4</w:t>
      </w:r>
    </w:p>
    <w:p w:rsidR="00046C7E" w:rsidRPr="00CD0284" w:rsidRDefault="00046C7E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2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="009E6ED7" w:rsidRPr="00CD0284">
        <w:rPr>
          <w:rFonts w:eastAsiaTheme="minorEastAsia"/>
          <w:color w:val="000000" w:themeColor="text1"/>
          <w:lang w:eastAsia="zh-TW"/>
        </w:rPr>
        <w:t>TS-0680031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 w:hint="eastAsia"/>
          <w:color w:val="000000" w:themeColor="text1"/>
          <w:lang w:eastAsia="zh-TW"/>
        </w:rPr>
        <w:t xml:space="preserve">Flat </w:t>
      </w:r>
      <w:r w:rsidR="009E6ED7" w:rsidRPr="00CD0284">
        <w:rPr>
          <w:rFonts w:eastAsiaTheme="minorEastAsia"/>
          <w:color w:val="000000" w:themeColor="text1"/>
          <w:lang w:eastAsia="zh-TW"/>
        </w:rPr>
        <w:t>Washer</w:t>
      </w:r>
      <w:r w:rsidRPr="00CD0284">
        <w:rPr>
          <w:rFonts w:eastAsiaTheme="minorEastAsia"/>
          <w:color w:val="000000" w:themeColor="text1"/>
          <w:lang w:eastAsia="zh-TW"/>
        </w:rPr>
        <w:tab/>
        <w:t>5/16"</w:t>
      </w:r>
      <w:r w:rsidRPr="00CD0284">
        <w:rPr>
          <w:rFonts w:eastAsiaTheme="minorEastAsia"/>
          <w:color w:val="000000" w:themeColor="text1"/>
          <w:lang w:eastAsia="zh-TW"/>
        </w:rPr>
        <w:tab/>
        <w:t>32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3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="00046C7E" w:rsidRPr="00CD0284">
        <w:rPr>
          <w:rFonts w:eastAsiaTheme="minorEastAsia"/>
          <w:color w:val="000000" w:themeColor="text1"/>
          <w:lang w:eastAsia="zh-TW"/>
        </w:rPr>
        <w:t>-103</w:t>
      </w:r>
      <w:r w:rsidR="00046C7E" w:rsidRPr="00CD0284">
        <w:rPr>
          <w:rFonts w:eastAsiaTheme="minorEastAsia"/>
          <w:color w:val="000000" w:themeColor="text1"/>
          <w:lang w:eastAsia="zh-TW"/>
        </w:rPr>
        <w:tab/>
        <w:t xml:space="preserve">Top Short </w:t>
      </w:r>
      <w:r w:rsidR="00C11118" w:rsidRPr="00CD0284">
        <w:rPr>
          <w:rFonts w:eastAsiaTheme="minorEastAsia"/>
          <w:color w:val="000000" w:themeColor="text1"/>
          <w:lang w:eastAsia="zh-TW"/>
        </w:rPr>
        <w:t>Brace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2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4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="00C11118" w:rsidRPr="00CD0284">
        <w:rPr>
          <w:rFonts w:eastAsiaTheme="minorEastAsia"/>
          <w:color w:val="000000" w:themeColor="text1"/>
          <w:lang w:eastAsia="zh-TW"/>
        </w:rPr>
        <w:t>-104</w:t>
      </w:r>
      <w:r w:rsidR="00C11118" w:rsidRPr="00CD0284">
        <w:rPr>
          <w:rFonts w:eastAsiaTheme="minorEastAsia"/>
          <w:color w:val="000000" w:themeColor="text1"/>
          <w:lang w:eastAsia="zh-TW"/>
        </w:rPr>
        <w:tab/>
        <w:t>Top Long Brace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2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5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="00046C7E" w:rsidRPr="00CD0284">
        <w:rPr>
          <w:rFonts w:eastAsiaTheme="minorEastAsia"/>
          <w:color w:val="000000" w:themeColor="text1"/>
          <w:lang w:eastAsia="zh-TW"/>
        </w:rPr>
        <w:t>-105</w:t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Leg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4</w:t>
      </w:r>
    </w:p>
    <w:p w:rsidR="00046C7E" w:rsidRPr="00CD0284" w:rsidRDefault="00046C7E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6</w:t>
      </w:r>
      <w:r w:rsidRPr="00CD0284">
        <w:rPr>
          <w:rFonts w:eastAsiaTheme="minorEastAsia"/>
          <w:color w:val="000000" w:themeColor="text1"/>
          <w:lang w:eastAsia="zh-TW"/>
        </w:rPr>
        <w:tab/>
        <w:t>TS-0570021</w:t>
      </w:r>
      <w:r w:rsidRPr="00CD0284">
        <w:rPr>
          <w:rFonts w:eastAsiaTheme="minorEastAsia"/>
          <w:color w:val="000000" w:themeColor="text1"/>
          <w:lang w:eastAsia="zh-TW"/>
        </w:rPr>
        <w:tab/>
        <w:t>Hex Nut</w:t>
      </w:r>
      <w:r w:rsidRPr="00CD0284">
        <w:rPr>
          <w:rFonts w:eastAsiaTheme="minorEastAsia"/>
          <w:color w:val="000000" w:themeColor="text1"/>
          <w:lang w:eastAsia="zh-TW"/>
        </w:rPr>
        <w:tab/>
        <w:t>5/16"</w:t>
      </w:r>
      <w:r w:rsidRPr="00CD0284">
        <w:rPr>
          <w:rFonts w:eastAsiaTheme="minorEastAsia" w:hint="eastAsia"/>
          <w:color w:val="000000" w:themeColor="text1"/>
          <w:lang w:eastAsia="zh-TW"/>
        </w:rPr>
        <w:t>-18</w:t>
      </w:r>
      <w:r w:rsidRPr="00CD0284">
        <w:rPr>
          <w:rFonts w:eastAsiaTheme="minorEastAsia"/>
          <w:color w:val="000000" w:themeColor="text1"/>
          <w:lang w:eastAsia="zh-TW"/>
        </w:rPr>
        <w:tab/>
        <w:t>28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7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="00C11118" w:rsidRPr="00CD0284">
        <w:rPr>
          <w:rFonts w:eastAsiaTheme="minorEastAsia"/>
          <w:color w:val="000000" w:themeColor="text1"/>
          <w:lang w:eastAsia="zh-TW"/>
        </w:rPr>
        <w:t>-107</w:t>
      </w:r>
      <w:r w:rsidR="00C11118" w:rsidRPr="00CD0284">
        <w:rPr>
          <w:rFonts w:eastAsiaTheme="minorEastAsia"/>
          <w:color w:val="000000" w:themeColor="text1"/>
          <w:lang w:eastAsia="zh-TW"/>
        </w:rPr>
        <w:tab/>
        <w:t>Bottom Short Brace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2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8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="00C11118" w:rsidRPr="00CD0284">
        <w:rPr>
          <w:rFonts w:eastAsiaTheme="minorEastAsia"/>
          <w:color w:val="000000" w:themeColor="text1"/>
          <w:lang w:eastAsia="zh-TW"/>
        </w:rPr>
        <w:t>-108</w:t>
      </w:r>
      <w:r w:rsidR="00C11118" w:rsidRPr="00CD0284">
        <w:rPr>
          <w:rFonts w:eastAsiaTheme="minorEastAsia"/>
          <w:color w:val="000000" w:themeColor="text1"/>
          <w:lang w:eastAsia="zh-TW"/>
        </w:rPr>
        <w:tab/>
        <w:t>Bottom Long Brace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2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9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="00046C7E" w:rsidRPr="00CD0284">
        <w:rPr>
          <w:rFonts w:eastAsiaTheme="minorEastAsia"/>
          <w:color w:val="000000" w:themeColor="text1"/>
          <w:lang w:eastAsia="zh-TW"/>
        </w:rPr>
        <w:t>-109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D405F5" w:rsidRPr="00CD0284">
        <w:rPr>
          <w:rFonts w:eastAsiaTheme="minorEastAsia"/>
          <w:color w:val="000000" w:themeColor="text1"/>
          <w:lang w:eastAsia="zh-TW"/>
        </w:rPr>
        <w:t>Round Hd.</w:t>
      </w:r>
      <w:r w:rsidR="000678C4" w:rsidRPr="00CD0284">
        <w:rPr>
          <w:rFonts w:eastAsiaTheme="minorEastAsia"/>
          <w:color w:val="000000" w:themeColor="text1"/>
          <w:lang w:eastAsia="zh-TW"/>
        </w:rPr>
        <w:t xml:space="preserve"> </w:t>
      </w:r>
      <w:r w:rsidR="00046C7E" w:rsidRPr="00CD0284">
        <w:rPr>
          <w:rFonts w:eastAsiaTheme="minorEastAsia"/>
          <w:color w:val="000000" w:themeColor="text1"/>
          <w:lang w:eastAsia="zh-TW"/>
        </w:rPr>
        <w:t>Carriage Bolt</w:t>
      </w:r>
      <w:r w:rsidR="000678C4" w:rsidRPr="00CD0284">
        <w:rPr>
          <w:rFonts w:eastAsiaTheme="minorEastAsia"/>
          <w:color w:val="000000" w:themeColor="text1"/>
          <w:lang w:eastAsia="zh-TW"/>
        </w:rPr>
        <w:t xml:space="preserve">, </w:t>
      </w:r>
      <w:proofErr w:type="spellStart"/>
      <w:r w:rsidR="000678C4" w:rsidRPr="00CD0284">
        <w:rPr>
          <w:rFonts w:eastAsiaTheme="minorEastAsia"/>
          <w:color w:val="000000" w:themeColor="text1"/>
          <w:lang w:eastAsia="zh-TW"/>
        </w:rPr>
        <w:t>b.oxide</w:t>
      </w:r>
      <w:proofErr w:type="spellEnd"/>
      <w:r w:rsidR="00046C7E" w:rsidRPr="00CD0284">
        <w:rPr>
          <w:rFonts w:eastAsiaTheme="minorEastAsia"/>
          <w:color w:val="000000" w:themeColor="text1"/>
          <w:lang w:eastAsia="zh-TW"/>
        </w:rPr>
        <w:tab/>
        <w:t>5/16"</w:t>
      </w:r>
      <w:r w:rsidR="00046C7E" w:rsidRPr="00CD0284">
        <w:rPr>
          <w:rFonts w:eastAsiaTheme="minorEastAsia" w:hint="eastAsia"/>
          <w:color w:val="000000" w:themeColor="text1"/>
          <w:lang w:eastAsia="zh-TW"/>
        </w:rPr>
        <w:t>-</w:t>
      </w:r>
      <w:r w:rsidR="00046C7E" w:rsidRPr="00CD0284">
        <w:rPr>
          <w:rFonts w:eastAsiaTheme="minorEastAsia"/>
          <w:color w:val="000000" w:themeColor="text1"/>
          <w:lang w:eastAsia="zh-TW"/>
        </w:rPr>
        <w:t>18 x 1/2”</w:t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24</w:t>
      </w:r>
    </w:p>
    <w:p w:rsidR="00046C7E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10</w:t>
      </w: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Pr="00CD0284">
        <w:rPr>
          <w:rFonts w:eastAsiaTheme="minorEastAsia"/>
          <w:color w:val="000000" w:themeColor="text1"/>
          <w:lang w:eastAsia="zh-TW"/>
        </w:rPr>
        <w:t>-</w:t>
      </w:r>
      <w:r w:rsidR="004567DF" w:rsidRPr="00CD0284">
        <w:rPr>
          <w:rFonts w:eastAsiaTheme="minorEastAsia"/>
          <w:color w:val="000000" w:themeColor="text1"/>
          <w:lang w:eastAsia="zh-TW"/>
        </w:rPr>
        <w:t>110</w:t>
      </w:r>
      <w:r w:rsidR="004567DF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>Leg Extension</w:t>
      </w:r>
      <w:r w:rsidR="00046C7E" w:rsidRPr="00CD0284">
        <w:rPr>
          <w:rFonts w:eastAsiaTheme="minorEastAsia"/>
          <w:color w:val="000000" w:themeColor="text1"/>
          <w:lang w:eastAsia="zh-TW"/>
        </w:rPr>
        <w:tab/>
      </w:r>
      <w:r w:rsidR="00046C7E" w:rsidRPr="00CD0284">
        <w:rPr>
          <w:rFonts w:eastAsiaTheme="minorEastAsia"/>
          <w:color w:val="000000" w:themeColor="text1"/>
          <w:lang w:eastAsia="zh-TW"/>
        </w:rPr>
        <w:tab/>
        <w:t>4</w:t>
      </w:r>
    </w:p>
    <w:p w:rsidR="005F62A3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>11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="00C05F33" w:rsidRPr="00CD0284">
        <w:rPr>
          <w:rFonts w:eastAsiaTheme="minorEastAsia"/>
          <w:color w:val="000000" w:themeColor="text1"/>
          <w:lang w:eastAsia="zh-TW"/>
        </w:rPr>
        <w:t>JWSS22B-111</w:t>
      </w:r>
      <w:r w:rsidRPr="00CD0284">
        <w:rPr>
          <w:rFonts w:eastAsiaTheme="minorEastAsia"/>
          <w:color w:val="000000" w:themeColor="text1"/>
          <w:lang w:eastAsia="zh-TW"/>
        </w:rPr>
        <w:tab/>
        <w:t>Rubber washer</w:t>
      </w:r>
      <w:r w:rsidR="001A256B" w:rsidRPr="00CD0284">
        <w:rPr>
          <w:rFonts w:eastAsiaTheme="minorEastAsia"/>
          <w:color w:val="000000" w:themeColor="text1"/>
          <w:lang w:eastAsia="zh-TW"/>
        </w:rPr>
        <w:t xml:space="preserve"> (included with saw hardware)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/>
          <w:color w:val="000000" w:themeColor="text1"/>
          <w:lang w:eastAsia="zh-TW"/>
        </w:rPr>
        <w:tab/>
        <w:t>4</w:t>
      </w:r>
    </w:p>
    <w:p w:rsidR="00FF11A5" w:rsidRPr="00CD0284" w:rsidRDefault="00FF11A5" w:rsidP="00046C7E">
      <w:pPr>
        <w:pStyle w:val="PartsList"/>
        <w:rPr>
          <w:rFonts w:eastAsiaTheme="minorEastAsia"/>
          <w:color w:val="000000" w:themeColor="text1"/>
          <w:lang w:eastAsia="zh-TW"/>
        </w:rPr>
      </w:pPr>
      <w:r w:rsidRPr="00CD0284">
        <w:rPr>
          <w:rFonts w:eastAsiaTheme="minorEastAsia"/>
          <w:color w:val="000000" w:themeColor="text1"/>
          <w:lang w:eastAsia="zh-TW"/>
        </w:rPr>
        <w:tab/>
        <w:t>JWSS22</w:t>
      </w:r>
      <w:r w:rsidR="00C05F33" w:rsidRPr="00CD0284">
        <w:rPr>
          <w:rFonts w:eastAsiaTheme="minorEastAsia"/>
          <w:color w:val="000000" w:themeColor="text1"/>
          <w:lang w:eastAsia="zh-TW"/>
        </w:rPr>
        <w:t>B</w:t>
      </w:r>
      <w:r w:rsidRPr="00CD0284">
        <w:rPr>
          <w:rFonts w:eastAsiaTheme="minorEastAsia"/>
          <w:color w:val="000000" w:themeColor="text1"/>
          <w:lang w:eastAsia="zh-TW"/>
        </w:rPr>
        <w:t>-SHK</w:t>
      </w:r>
      <w:r w:rsidR="001A256B" w:rsidRPr="00CD0284">
        <w:rPr>
          <w:rFonts w:eastAsiaTheme="minorEastAsia"/>
          <w:color w:val="000000" w:themeColor="text1"/>
          <w:lang w:eastAsia="zh-TW"/>
        </w:rPr>
        <w:tab/>
        <w:t>Stand Hardware Kit (#1</w:t>
      </w:r>
      <w:proofErr w:type="gramStart"/>
      <w:r w:rsidR="001A256B" w:rsidRPr="00CD0284">
        <w:rPr>
          <w:rFonts w:eastAsiaTheme="minorEastAsia"/>
          <w:color w:val="000000" w:themeColor="text1"/>
          <w:lang w:eastAsia="zh-TW"/>
        </w:rPr>
        <w:t>,2,6,9</w:t>
      </w:r>
      <w:proofErr w:type="gramEnd"/>
      <w:r w:rsidRPr="00CD0284">
        <w:rPr>
          <w:rFonts w:eastAsiaTheme="minorEastAsia"/>
          <w:color w:val="000000" w:themeColor="text1"/>
          <w:lang w:eastAsia="zh-TW"/>
        </w:rPr>
        <w:t>)</w:t>
      </w:r>
      <w:r w:rsidRPr="00CD0284">
        <w:rPr>
          <w:rFonts w:eastAsiaTheme="minorEastAsia"/>
          <w:color w:val="000000" w:themeColor="text1"/>
          <w:lang w:eastAsia="zh-TW"/>
        </w:rPr>
        <w:tab/>
      </w:r>
      <w:r w:rsidRPr="00CD0284">
        <w:rPr>
          <w:rFonts w:eastAsiaTheme="minorEastAsia"/>
          <w:color w:val="000000" w:themeColor="text1"/>
          <w:lang w:eastAsia="zh-TW"/>
        </w:rPr>
        <w:tab/>
      </w:r>
    </w:p>
    <w:p w:rsidR="008C6A8D" w:rsidRPr="00CD0284" w:rsidRDefault="008C6A8D" w:rsidP="002F4D40">
      <w:pPr>
        <w:pStyle w:val="PartsList"/>
      </w:pPr>
    </w:p>
    <w:p w:rsidR="00986CBD" w:rsidRPr="00CD0284" w:rsidRDefault="00986CBD" w:rsidP="002F4D40">
      <w:pPr>
        <w:rPr>
          <w:lang w:eastAsia="zh-TW"/>
        </w:rPr>
      </w:pPr>
    </w:p>
    <w:p w:rsidR="00986CBD" w:rsidRPr="00CD0284" w:rsidRDefault="00986CBD" w:rsidP="002F4D40">
      <w:pPr>
        <w:rPr>
          <w:lang w:eastAsia="zh-TW"/>
        </w:rPr>
      </w:pPr>
    </w:p>
    <w:p w:rsidR="00986CBD" w:rsidRPr="00CD0284" w:rsidRDefault="00986CBD" w:rsidP="002F4D40">
      <w:pPr>
        <w:rPr>
          <w:lang w:eastAsia="zh-TW"/>
        </w:rPr>
      </w:pPr>
    </w:p>
    <w:p w:rsidR="00986CBD" w:rsidRPr="00CD0284" w:rsidRDefault="00986CBD" w:rsidP="002F4D40">
      <w:pPr>
        <w:rPr>
          <w:lang w:eastAsia="zh-TW"/>
        </w:rPr>
      </w:pPr>
    </w:p>
    <w:p w:rsidR="00986CBD" w:rsidRPr="00CD0284" w:rsidRDefault="00986CBD" w:rsidP="002F4D40">
      <w:pPr>
        <w:rPr>
          <w:lang w:eastAsia="zh-TW"/>
        </w:rPr>
      </w:pPr>
    </w:p>
    <w:p w:rsidR="00986CBD" w:rsidRPr="00CD0284" w:rsidRDefault="00986CBD" w:rsidP="002F4D40">
      <w:pPr>
        <w:rPr>
          <w:lang w:eastAsia="zh-TW"/>
        </w:rPr>
      </w:pPr>
    </w:p>
    <w:p w:rsidR="00923190" w:rsidRDefault="00557445" w:rsidP="002F4D40">
      <w:pPr>
        <w:pStyle w:val="HeadingAssembly"/>
        <w:rPr>
          <w:lang w:eastAsia="zh-TW"/>
        </w:rPr>
        <w:sectPr w:rsidR="00923190" w:rsidSect="000979F0">
          <w:footerReference w:type="even" r:id="rId14"/>
          <w:footerReference w:type="default" r:id="rId15"/>
          <w:type w:val="continuous"/>
          <w:pgSz w:w="12240" w:h="15840" w:code="1"/>
          <w:pgMar w:top="720" w:right="1440" w:bottom="1008" w:left="1440" w:header="720" w:footer="720" w:gutter="0"/>
          <w:cols w:space="720"/>
          <w:docGrid w:linePitch="360"/>
        </w:sectPr>
      </w:pPr>
      <w:r w:rsidRPr="00CD0284">
        <w:rPr>
          <w:lang w:eastAsia="zh-TW"/>
        </w:rPr>
        <w:br w:type="page"/>
      </w:r>
      <w:bookmarkStart w:id="8" w:name="_Toc149006957"/>
    </w:p>
    <w:p w:rsidR="00923190" w:rsidRPr="002F78FF" w:rsidRDefault="00923190" w:rsidP="00923190">
      <w:pPr>
        <w:rPr>
          <w:rFonts w:cs="Arial"/>
          <w:b/>
          <w:color w:val="FF0000"/>
          <w:sz w:val="32"/>
          <w:szCs w:val="32"/>
        </w:rPr>
      </w:pPr>
      <w:r w:rsidRPr="00923190">
        <w:rPr>
          <w:rFonts w:cs="Arial"/>
          <w:b/>
          <w:color w:val="000000" w:themeColor="text1"/>
          <w:sz w:val="32"/>
          <w:szCs w:val="32"/>
        </w:rPr>
        <w:lastRenderedPageBreak/>
        <w:t>J</w:t>
      </w:r>
      <w:r w:rsidRPr="00923190">
        <w:rPr>
          <w:rFonts w:cs="Arial" w:hint="eastAsia"/>
          <w:b/>
          <w:color w:val="000000" w:themeColor="text1"/>
          <w:sz w:val="32"/>
          <w:szCs w:val="32"/>
        </w:rPr>
        <w:t>W</w:t>
      </w:r>
      <w:r w:rsidRPr="00923190">
        <w:rPr>
          <w:rFonts w:cs="Arial"/>
          <w:b/>
          <w:color w:val="000000" w:themeColor="text1"/>
          <w:sz w:val="32"/>
          <w:szCs w:val="32"/>
        </w:rPr>
        <w:t>SS-22B</w:t>
      </w:r>
      <w:bookmarkStart w:id="9" w:name="_GoBack"/>
      <w:bookmarkEnd w:id="9"/>
      <w:r>
        <w:rPr>
          <w:rFonts w:cs="Arial"/>
          <w:b/>
          <w:color w:val="000000" w:themeColor="text1"/>
          <w:sz w:val="32"/>
          <w:szCs w:val="32"/>
        </w:rPr>
        <w:t>-M..727200</w:t>
      </w:r>
      <w:r w:rsidR="00C854C6">
        <w:rPr>
          <w:rFonts w:cs="Arial"/>
          <w:b/>
          <w:color w:val="000000" w:themeColor="text1"/>
          <w:sz w:val="32"/>
          <w:szCs w:val="32"/>
        </w:rPr>
        <w:t>B</w:t>
      </w:r>
      <w:r>
        <w:rPr>
          <w:rFonts w:cs="Arial"/>
          <w:b/>
          <w:color w:val="000000" w:themeColor="text1"/>
          <w:sz w:val="32"/>
          <w:szCs w:val="32"/>
        </w:rPr>
        <w:t>M</w:t>
      </w:r>
      <w:r w:rsidRPr="002F78FF">
        <w:rPr>
          <w:rFonts w:cs="Arial"/>
          <w:b/>
          <w:color w:val="FF0000"/>
          <w:sz w:val="32"/>
          <w:szCs w:val="32"/>
        </w:rPr>
        <w:t>…</w:t>
      </w:r>
      <w:r w:rsidRPr="002F78FF">
        <w:rPr>
          <w:rFonts w:cs="Arial" w:hint="eastAsia"/>
          <w:b/>
          <w:color w:val="FF0000"/>
          <w:sz w:val="32"/>
          <w:szCs w:val="32"/>
        </w:rPr>
        <w:t>.</w:t>
      </w:r>
      <w:r w:rsidRPr="002F78FF">
        <w:rPr>
          <w:rFonts w:cs="Arial"/>
          <w:b/>
          <w:color w:val="FF0000"/>
          <w:sz w:val="32"/>
          <w:szCs w:val="32"/>
          <w:lang w:val="en-GB"/>
        </w:rPr>
        <w:t>1~230V</w:t>
      </w:r>
      <w:r>
        <w:rPr>
          <w:rFonts w:cs="Arial" w:hint="eastAsia"/>
          <w:b/>
          <w:color w:val="FF0000"/>
          <w:sz w:val="32"/>
          <w:szCs w:val="32"/>
          <w:lang w:val="en-GB"/>
        </w:rPr>
        <w:t>,</w:t>
      </w:r>
      <w:r w:rsidRPr="002F78FF">
        <w:rPr>
          <w:rFonts w:cs="Arial"/>
          <w:b/>
          <w:color w:val="FF0000"/>
          <w:sz w:val="32"/>
          <w:szCs w:val="32"/>
          <w:lang w:val="en-GB"/>
        </w:rPr>
        <w:t>50Hz</w:t>
      </w:r>
    </w:p>
    <w:p w:rsidR="00923190" w:rsidRDefault="00923190" w:rsidP="00923190">
      <w:pPr>
        <w:jc w:val="center"/>
      </w:pPr>
    </w:p>
    <w:p w:rsidR="00923190" w:rsidRDefault="00923190" w:rsidP="00923190">
      <w:pPr>
        <w:rPr>
          <w:rFonts w:cs="Arial"/>
        </w:rPr>
      </w:pPr>
    </w:p>
    <w:p w:rsidR="00923190" w:rsidRDefault="00923190" w:rsidP="00923190">
      <w:pPr>
        <w:rPr>
          <w:rFonts w:cs="Arial"/>
        </w:rPr>
      </w:pPr>
    </w:p>
    <w:p w:rsidR="00923190" w:rsidRDefault="00C42FF7" w:rsidP="00923190">
      <w:pPr>
        <w:rPr>
          <w:rFonts w:cs="Arial"/>
        </w:rPr>
      </w:pPr>
      <w:r>
        <w:rPr>
          <w:rFonts w:cs="Arial"/>
          <w:noProof/>
          <w:lang w:eastAsia="zh-TW"/>
        </w:rPr>
        <w:drawing>
          <wp:anchor distT="0" distB="0" distL="114300" distR="114300" simplePos="0" relativeHeight="251664896" behindDoc="0" locked="0" layoutInCell="1" allowOverlap="1" wp14:anchorId="5B292AF8" wp14:editId="55626447">
            <wp:simplePos x="0" y="0"/>
            <wp:positionH relativeFrom="column">
              <wp:posOffset>3712210</wp:posOffset>
            </wp:positionH>
            <wp:positionV relativeFrom="paragraph">
              <wp:posOffset>718820</wp:posOffset>
            </wp:positionV>
            <wp:extent cx="5843905" cy="3072130"/>
            <wp:effectExtent l="0" t="4762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re drawing for JWSS-22B-Mode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390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240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1720"/>
        <w:gridCol w:w="1980"/>
        <w:gridCol w:w="2020"/>
      </w:tblGrid>
      <w:tr w:rsidR="00923190" w:rsidTr="000D3FF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colour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of strands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Litzenfarben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couleur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des cordons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BK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black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schwarz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noir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WH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white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weiß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blanc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BU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blue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blau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bleu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YE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yellow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gelb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jaune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RD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red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rot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rouge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BN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brown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braun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brun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GY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grey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grau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gris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GNYE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green-yellow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grün-gelb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vert-jaune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orange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orange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orange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VT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violet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violett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violet</w:t>
            </w:r>
          </w:p>
        </w:tc>
      </w:tr>
    </w:tbl>
    <w:p w:rsidR="00923190" w:rsidRDefault="00923190" w:rsidP="00923190">
      <w:pPr>
        <w:rPr>
          <w:rFonts w:cs="Arial"/>
        </w:rPr>
      </w:pPr>
    </w:p>
    <w:p w:rsidR="00923190" w:rsidRDefault="00923190" w:rsidP="00923190">
      <w:pPr>
        <w:rPr>
          <w:rFonts w:cs="Arial"/>
        </w:rPr>
      </w:pPr>
    </w:p>
    <w:tbl>
      <w:tblPr>
        <w:tblW w:w="6240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1720"/>
        <w:gridCol w:w="1980"/>
        <w:gridCol w:w="2020"/>
      </w:tblGrid>
      <w:tr w:rsidR="00923190" w:rsidTr="000D3FF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meaning of symbol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Bedeutung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der </w:t>
            </w: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Zeichen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interprétation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motor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Motor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moteur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interrupteur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condenser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Kondensator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condensateur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electronic unit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Elektronik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Einheit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unité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électronique</w:t>
            </w:r>
            <w:proofErr w:type="spellEnd"/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fuse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Sicherung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fusible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RS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reversing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Drehrichtungsschalter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cs="Arial"/>
                <w:b/>
                <w:bCs/>
                <w:sz w:val="16"/>
                <w:szCs w:val="16"/>
              </w:rPr>
              <w:t>commu</w:t>
            </w:r>
            <w:proofErr w:type="spellEnd"/>
            <w:proofErr w:type="gramEnd"/>
            <w:r>
              <w:rPr>
                <w:rFonts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droite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>/gauche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centrifugal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Fliehkraftschalter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déclencheur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centrifuge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OL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overload cut-off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Überlastschutzschalter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déclencheur</w:t>
            </w:r>
            <w:proofErr w:type="spellEnd"/>
            <w:r>
              <w:rPr>
                <w:rFonts w:cs="Arial"/>
                <w:b/>
                <w:bCs/>
                <w:sz w:val="16"/>
                <w:szCs w:val="16"/>
              </w:rPr>
              <w:t xml:space="preserve"> surcharge</w:t>
            </w:r>
          </w:p>
        </w:tc>
      </w:tr>
      <w:tr w:rsidR="00923190" w:rsidTr="000D3FF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limit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bCs/>
                <w:sz w:val="16"/>
                <w:szCs w:val="16"/>
              </w:rPr>
              <w:t>Positionsendschalter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190" w:rsidRDefault="00923190" w:rsidP="000D3F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micro</w:t>
            </w:r>
          </w:p>
        </w:tc>
      </w:tr>
    </w:tbl>
    <w:p w:rsidR="00923190" w:rsidRDefault="00923190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923190">
      <w:pPr>
        <w:rPr>
          <w:rFonts w:cs="Arial"/>
        </w:rPr>
      </w:pPr>
    </w:p>
    <w:p w:rsidR="00C42FF7" w:rsidRDefault="00C42FF7" w:rsidP="00C42FF7">
      <w:pPr>
        <w:jc w:val="center"/>
        <w:rPr>
          <w:rFonts w:cs="Arial"/>
        </w:rPr>
      </w:pPr>
    </w:p>
    <w:p w:rsidR="00923190" w:rsidRDefault="00923190" w:rsidP="00923190">
      <w:pPr>
        <w:rPr>
          <w:rFonts w:cs="Arial"/>
        </w:rPr>
      </w:pPr>
    </w:p>
    <w:p w:rsidR="00923190" w:rsidRDefault="00923190" w:rsidP="00923190">
      <w:pPr>
        <w:rPr>
          <w:rFonts w:cs="Arial"/>
        </w:rPr>
      </w:pPr>
    </w:p>
    <w:p w:rsidR="00923190" w:rsidRDefault="00923190" w:rsidP="00923190">
      <w:pPr>
        <w:rPr>
          <w:rFonts w:cs="Arial"/>
        </w:rPr>
      </w:pPr>
    </w:p>
    <w:p w:rsidR="00923190" w:rsidRDefault="00923190" w:rsidP="00923190">
      <w:pPr>
        <w:jc w:val="center"/>
      </w:pPr>
    </w:p>
    <w:bookmarkEnd w:id="8"/>
    <w:p w:rsidR="00137DB7" w:rsidRPr="00CD0284" w:rsidRDefault="00137DB7" w:rsidP="002F4D40">
      <w:pPr>
        <w:pStyle w:val="HeadingAssembly"/>
        <w:rPr>
          <w:lang w:eastAsia="zh-TW"/>
        </w:rPr>
      </w:pPr>
    </w:p>
    <w:sectPr w:rsidR="00137DB7" w:rsidRPr="00CD0284" w:rsidSect="00923190">
      <w:type w:val="continuous"/>
      <w:pgSz w:w="15840" w:h="12240" w:orient="landscape" w:code="1"/>
      <w:pgMar w:top="1440" w:right="720" w:bottom="1440" w:left="100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670" w:rsidRDefault="001C0670">
      <w:r>
        <w:separator/>
      </w:r>
    </w:p>
  </w:endnote>
  <w:endnote w:type="continuationSeparator" w:id="0">
    <w:p w:rsidR="001C0670" w:rsidRDefault="001C0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E" w:rsidRDefault="00B24C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24CBE" w:rsidRDefault="00B24C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E" w:rsidRDefault="00B24C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41E2">
      <w:rPr>
        <w:rStyle w:val="PageNumber"/>
        <w:noProof/>
      </w:rPr>
      <w:t>10</w:t>
    </w:r>
    <w:r>
      <w:rPr>
        <w:rStyle w:val="PageNumber"/>
      </w:rPr>
      <w:fldChar w:fldCharType="end"/>
    </w:r>
  </w:p>
  <w:p w:rsidR="00B24CBE" w:rsidRDefault="00B24CB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670" w:rsidRDefault="001C0670">
      <w:r>
        <w:separator/>
      </w:r>
    </w:p>
  </w:footnote>
  <w:footnote w:type="continuationSeparator" w:id="0">
    <w:p w:rsidR="001C0670" w:rsidRDefault="001C0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4280A71A"/>
    <w:lvl w:ilvl="0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">
    <w:nsid w:val="0273340E"/>
    <w:multiLevelType w:val="hybridMultilevel"/>
    <w:tmpl w:val="963C05D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31045"/>
    <w:multiLevelType w:val="hybridMultilevel"/>
    <w:tmpl w:val="C12C3B9A"/>
    <w:lvl w:ilvl="0" w:tplc="2A28B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F39F5"/>
    <w:multiLevelType w:val="hybridMultilevel"/>
    <w:tmpl w:val="160881F6"/>
    <w:lvl w:ilvl="0" w:tplc="8F8444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9302F"/>
    <w:multiLevelType w:val="hybridMultilevel"/>
    <w:tmpl w:val="530A27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DA315A"/>
    <w:multiLevelType w:val="hybridMultilevel"/>
    <w:tmpl w:val="E9E215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A224F0"/>
    <w:multiLevelType w:val="hybridMultilevel"/>
    <w:tmpl w:val="963C05D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6307B"/>
    <w:multiLevelType w:val="hybridMultilevel"/>
    <w:tmpl w:val="1CDA493A"/>
    <w:lvl w:ilvl="0" w:tplc="8B0EF8F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10AED"/>
    <w:multiLevelType w:val="hybridMultilevel"/>
    <w:tmpl w:val="7602D064"/>
    <w:lvl w:ilvl="0" w:tplc="4620C13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0F54B0"/>
    <w:multiLevelType w:val="hybridMultilevel"/>
    <w:tmpl w:val="402892E2"/>
    <w:lvl w:ilvl="0" w:tplc="5AD4F3D8">
      <w:start w:val="1"/>
      <w:numFmt w:val="decimal"/>
      <w:lvlText w:val="%1."/>
      <w:lvlJc w:val="left"/>
      <w:pPr>
        <w:tabs>
          <w:tab w:val="num" w:pos="576"/>
        </w:tabs>
        <w:ind w:left="576" w:hanging="432"/>
      </w:pPr>
      <w:rPr>
        <w:rFonts w:ascii="Arial" w:hAnsi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0C3FCE"/>
    <w:multiLevelType w:val="hybridMultilevel"/>
    <w:tmpl w:val="F4EC8D0A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3347AF"/>
    <w:multiLevelType w:val="hybridMultilevel"/>
    <w:tmpl w:val="B3A67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380C05"/>
    <w:multiLevelType w:val="hybridMultilevel"/>
    <w:tmpl w:val="C0BA21F6"/>
    <w:lvl w:ilvl="0" w:tplc="47667028">
      <w:start w:val="2"/>
      <w:numFmt w:val="decimal"/>
      <w:lvlText w:val="%1."/>
      <w:lvlJc w:val="left"/>
      <w:pPr>
        <w:tabs>
          <w:tab w:val="num" w:pos="576"/>
        </w:tabs>
        <w:ind w:left="576" w:hanging="432"/>
      </w:pPr>
      <w:rPr>
        <w:rFonts w:ascii="Arial" w:hAnsi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6B4CB8"/>
    <w:multiLevelType w:val="hybridMultilevel"/>
    <w:tmpl w:val="F2D8EF52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4">
    <w:nsid w:val="18F10F20"/>
    <w:multiLevelType w:val="hybridMultilevel"/>
    <w:tmpl w:val="330A66CE"/>
    <w:lvl w:ilvl="0" w:tplc="907A0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6152A4"/>
    <w:multiLevelType w:val="hybridMultilevel"/>
    <w:tmpl w:val="330A66CE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A210CBB"/>
    <w:multiLevelType w:val="hybridMultilevel"/>
    <w:tmpl w:val="2620F6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B4B451A"/>
    <w:multiLevelType w:val="hybridMultilevel"/>
    <w:tmpl w:val="70D2AC76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8">
    <w:nsid w:val="200C30BC"/>
    <w:multiLevelType w:val="hybridMultilevel"/>
    <w:tmpl w:val="BA84DB0E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1EE5FBC"/>
    <w:multiLevelType w:val="hybridMultilevel"/>
    <w:tmpl w:val="E67CB746"/>
    <w:lvl w:ilvl="0" w:tplc="E248807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10797A"/>
    <w:multiLevelType w:val="hybridMultilevel"/>
    <w:tmpl w:val="2F10F5C4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B53756"/>
    <w:multiLevelType w:val="hybridMultilevel"/>
    <w:tmpl w:val="2FBA382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9019F7"/>
    <w:multiLevelType w:val="hybridMultilevel"/>
    <w:tmpl w:val="9738D2EA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441B53"/>
    <w:multiLevelType w:val="hybridMultilevel"/>
    <w:tmpl w:val="3932BF08"/>
    <w:lvl w:ilvl="0" w:tplc="47DAF7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860AAA"/>
    <w:multiLevelType w:val="hybridMultilevel"/>
    <w:tmpl w:val="78387D54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091C85"/>
    <w:multiLevelType w:val="hybridMultilevel"/>
    <w:tmpl w:val="882C6D6C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2312D3"/>
    <w:multiLevelType w:val="hybridMultilevel"/>
    <w:tmpl w:val="D5F8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E6D2E"/>
    <w:multiLevelType w:val="multilevel"/>
    <w:tmpl w:val="9F3EB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4E0B540D"/>
    <w:multiLevelType w:val="hybridMultilevel"/>
    <w:tmpl w:val="5D52A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AE382A"/>
    <w:multiLevelType w:val="hybridMultilevel"/>
    <w:tmpl w:val="C5A4C7BA"/>
    <w:lvl w:ilvl="0" w:tplc="9384ACB2">
      <w:start w:val="1"/>
      <w:numFmt w:val="decimal"/>
      <w:lvlText w:val="%1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9C200E"/>
    <w:multiLevelType w:val="hybridMultilevel"/>
    <w:tmpl w:val="E210F9F8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31">
    <w:nsid w:val="652F1B2C"/>
    <w:multiLevelType w:val="hybridMultilevel"/>
    <w:tmpl w:val="5526FEA4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23624B"/>
    <w:multiLevelType w:val="multilevel"/>
    <w:tmpl w:val="5A3ACBDA"/>
    <w:lvl w:ilvl="0">
      <w:start w:val="1"/>
      <w:numFmt w:val="decimal"/>
      <w:pStyle w:val="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6E7A077F"/>
    <w:multiLevelType w:val="hybridMultilevel"/>
    <w:tmpl w:val="9EE0A57E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34">
    <w:nsid w:val="6F2F286B"/>
    <w:multiLevelType w:val="hybridMultilevel"/>
    <w:tmpl w:val="963C05D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F71604"/>
    <w:multiLevelType w:val="hybridMultilevel"/>
    <w:tmpl w:val="BB5664CA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2B3417"/>
    <w:multiLevelType w:val="hybridMultilevel"/>
    <w:tmpl w:val="330A66CE"/>
    <w:lvl w:ilvl="0" w:tplc="595C7D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4656EB"/>
    <w:multiLevelType w:val="hybridMultilevel"/>
    <w:tmpl w:val="724C4CA2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3A44EB"/>
    <w:multiLevelType w:val="hybridMultilevel"/>
    <w:tmpl w:val="53FC6516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420231"/>
    <w:multiLevelType w:val="hybridMultilevel"/>
    <w:tmpl w:val="65307D98"/>
    <w:lvl w:ilvl="0" w:tplc="FC060FF4">
      <w:start w:val="6926"/>
      <w:numFmt w:val="bullet"/>
      <w:lvlText w:val="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D17187"/>
    <w:multiLevelType w:val="hybridMultilevel"/>
    <w:tmpl w:val="963C05D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6108D6"/>
    <w:multiLevelType w:val="hybridMultilevel"/>
    <w:tmpl w:val="963C05D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C812EA2"/>
    <w:multiLevelType w:val="hybridMultilevel"/>
    <w:tmpl w:val="402892E2"/>
    <w:lvl w:ilvl="0" w:tplc="04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26"/>
  </w:num>
  <w:num w:numId="4">
    <w:abstractNumId w:val="4"/>
  </w:num>
  <w:num w:numId="5">
    <w:abstractNumId w:val="32"/>
  </w:num>
  <w:num w:numId="6">
    <w:abstractNumId w:val="6"/>
  </w:num>
  <w:num w:numId="7">
    <w:abstractNumId w:val="23"/>
    <w:lvlOverride w:ilvl="0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34"/>
  </w:num>
  <w:num w:numId="11">
    <w:abstractNumId w:val="1"/>
  </w:num>
  <w:num w:numId="12">
    <w:abstractNumId w:val="11"/>
  </w:num>
  <w:num w:numId="13">
    <w:abstractNumId w:val="41"/>
  </w:num>
  <w:num w:numId="14">
    <w:abstractNumId w:val="16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2"/>
  </w:num>
  <w:num w:numId="22">
    <w:abstractNumId w:val="15"/>
  </w:num>
  <w:num w:numId="23">
    <w:abstractNumId w:val="36"/>
  </w:num>
  <w:num w:numId="24">
    <w:abstractNumId w:val="14"/>
  </w:num>
  <w:num w:numId="25">
    <w:abstractNumId w:val="42"/>
  </w:num>
  <w:num w:numId="26">
    <w:abstractNumId w:val="22"/>
  </w:num>
  <w:num w:numId="27">
    <w:abstractNumId w:val="37"/>
  </w:num>
  <w:num w:numId="28">
    <w:abstractNumId w:val="20"/>
  </w:num>
  <w:num w:numId="29">
    <w:abstractNumId w:val="10"/>
  </w:num>
  <w:num w:numId="30">
    <w:abstractNumId w:val="18"/>
  </w:num>
  <w:num w:numId="31">
    <w:abstractNumId w:val="38"/>
  </w:num>
  <w:num w:numId="32">
    <w:abstractNumId w:val="25"/>
  </w:num>
  <w:num w:numId="33">
    <w:abstractNumId w:val="21"/>
  </w:num>
  <w:num w:numId="34">
    <w:abstractNumId w:val="31"/>
  </w:num>
  <w:num w:numId="35">
    <w:abstractNumId w:val="24"/>
  </w:num>
  <w:num w:numId="36">
    <w:abstractNumId w:val="39"/>
  </w:num>
  <w:num w:numId="37">
    <w:abstractNumId w:val="13"/>
  </w:num>
  <w:num w:numId="38">
    <w:abstractNumId w:val="30"/>
  </w:num>
  <w:num w:numId="39">
    <w:abstractNumId w:val="17"/>
  </w:num>
  <w:num w:numId="40">
    <w:abstractNumId w:val="33"/>
  </w:num>
  <w:num w:numId="41">
    <w:abstractNumId w:val="29"/>
  </w:num>
  <w:num w:numId="42">
    <w:abstractNumId w:val="8"/>
  </w:num>
  <w:num w:numId="43">
    <w:abstractNumId w:val="19"/>
  </w:num>
  <w:num w:numId="44">
    <w:abstractNumId w:val="7"/>
  </w:num>
  <w:num w:numId="45">
    <w:abstractNumId w:val="27"/>
  </w:num>
  <w:num w:numId="46">
    <w:abstractNumId w:val="3"/>
  </w:num>
  <w:num w:numId="47">
    <w:abstractNumId w:val="5"/>
  </w:num>
  <w:num w:numId="48">
    <w:abstractNumId w:val="35"/>
  </w:num>
  <w:num w:numId="49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AB"/>
    <w:rsid w:val="00001306"/>
    <w:rsid w:val="00002695"/>
    <w:rsid w:val="00003087"/>
    <w:rsid w:val="00003274"/>
    <w:rsid w:val="00003483"/>
    <w:rsid w:val="0000420B"/>
    <w:rsid w:val="000051EE"/>
    <w:rsid w:val="00006127"/>
    <w:rsid w:val="0000630A"/>
    <w:rsid w:val="0000663E"/>
    <w:rsid w:val="000068B1"/>
    <w:rsid w:val="00006A07"/>
    <w:rsid w:val="00006C7C"/>
    <w:rsid w:val="00010B7E"/>
    <w:rsid w:val="00010BD4"/>
    <w:rsid w:val="00011CCA"/>
    <w:rsid w:val="0001340D"/>
    <w:rsid w:val="00014057"/>
    <w:rsid w:val="00014C89"/>
    <w:rsid w:val="00014F04"/>
    <w:rsid w:val="000152EC"/>
    <w:rsid w:val="00015F90"/>
    <w:rsid w:val="00016AEF"/>
    <w:rsid w:val="00020E2C"/>
    <w:rsid w:val="00021DE5"/>
    <w:rsid w:val="00023B42"/>
    <w:rsid w:val="00024359"/>
    <w:rsid w:val="00024657"/>
    <w:rsid w:val="00025873"/>
    <w:rsid w:val="00025AE6"/>
    <w:rsid w:val="00026485"/>
    <w:rsid w:val="00026F7C"/>
    <w:rsid w:val="0003014C"/>
    <w:rsid w:val="00031EE9"/>
    <w:rsid w:val="00032FEC"/>
    <w:rsid w:val="0003439F"/>
    <w:rsid w:val="00035EE9"/>
    <w:rsid w:val="000409E4"/>
    <w:rsid w:val="00044E61"/>
    <w:rsid w:val="00046019"/>
    <w:rsid w:val="0004676E"/>
    <w:rsid w:val="00046C7E"/>
    <w:rsid w:val="00050F42"/>
    <w:rsid w:val="00054FFB"/>
    <w:rsid w:val="0005514E"/>
    <w:rsid w:val="00055326"/>
    <w:rsid w:val="000566EF"/>
    <w:rsid w:val="0005675C"/>
    <w:rsid w:val="00062B69"/>
    <w:rsid w:val="0006542E"/>
    <w:rsid w:val="000658A7"/>
    <w:rsid w:val="000669A7"/>
    <w:rsid w:val="000678C4"/>
    <w:rsid w:val="0007017C"/>
    <w:rsid w:val="00071DEE"/>
    <w:rsid w:val="00072815"/>
    <w:rsid w:val="00073426"/>
    <w:rsid w:val="000739E9"/>
    <w:rsid w:val="00073A2A"/>
    <w:rsid w:val="00074CFC"/>
    <w:rsid w:val="00074D6E"/>
    <w:rsid w:val="00074D75"/>
    <w:rsid w:val="00074DF6"/>
    <w:rsid w:val="000759DA"/>
    <w:rsid w:val="000764ED"/>
    <w:rsid w:val="00080308"/>
    <w:rsid w:val="00080C8D"/>
    <w:rsid w:val="000814F1"/>
    <w:rsid w:val="00081632"/>
    <w:rsid w:val="00081AB2"/>
    <w:rsid w:val="000828AA"/>
    <w:rsid w:val="000847D8"/>
    <w:rsid w:val="00085747"/>
    <w:rsid w:val="00085896"/>
    <w:rsid w:val="000867CD"/>
    <w:rsid w:val="0009028B"/>
    <w:rsid w:val="00090F5B"/>
    <w:rsid w:val="00093EC6"/>
    <w:rsid w:val="00093F27"/>
    <w:rsid w:val="00094923"/>
    <w:rsid w:val="000959C7"/>
    <w:rsid w:val="0009606E"/>
    <w:rsid w:val="00096A9A"/>
    <w:rsid w:val="00097568"/>
    <w:rsid w:val="000979F0"/>
    <w:rsid w:val="000A05BC"/>
    <w:rsid w:val="000A0ABA"/>
    <w:rsid w:val="000A144E"/>
    <w:rsid w:val="000A22D8"/>
    <w:rsid w:val="000A2A2C"/>
    <w:rsid w:val="000A3D2A"/>
    <w:rsid w:val="000A4029"/>
    <w:rsid w:val="000A50DC"/>
    <w:rsid w:val="000A7163"/>
    <w:rsid w:val="000A7473"/>
    <w:rsid w:val="000A7E6E"/>
    <w:rsid w:val="000A7F57"/>
    <w:rsid w:val="000B055B"/>
    <w:rsid w:val="000B0C29"/>
    <w:rsid w:val="000B4CAC"/>
    <w:rsid w:val="000B4EA7"/>
    <w:rsid w:val="000B5CCD"/>
    <w:rsid w:val="000B5DCB"/>
    <w:rsid w:val="000B78B6"/>
    <w:rsid w:val="000C27D5"/>
    <w:rsid w:val="000C3646"/>
    <w:rsid w:val="000C372B"/>
    <w:rsid w:val="000C573A"/>
    <w:rsid w:val="000C6591"/>
    <w:rsid w:val="000C72D2"/>
    <w:rsid w:val="000D0148"/>
    <w:rsid w:val="000D0507"/>
    <w:rsid w:val="000D13AA"/>
    <w:rsid w:val="000D1DE0"/>
    <w:rsid w:val="000D2379"/>
    <w:rsid w:val="000D3F55"/>
    <w:rsid w:val="000D46C4"/>
    <w:rsid w:val="000D483A"/>
    <w:rsid w:val="000D6E64"/>
    <w:rsid w:val="000D7A29"/>
    <w:rsid w:val="000D7D65"/>
    <w:rsid w:val="000E0281"/>
    <w:rsid w:val="000E05D6"/>
    <w:rsid w:val="000E1B26"/>
    <w:rsid w:val="000E1C6F"/>
    <w:rsid w:val="000E27E4"/>
    <w:rsid w:val="000E3F90"/>
    <w:rsid w:val="000E576D"/>
    <w:rsid w:val="000E5B2F"/>
    <w:rsid w:val="000E5CCB"/>
    <w:rsid w:val="000E613C"/>
    <w:rsid w:val="000E61BA"/>
    <w:rsid w:val="000E7842"/>
    <w:rsid w:val="000E7D89"/>
    <w:rsid w:val="000F491F"/>
    <w:rsid w:val="000F4A49"/>
    <w:rsid w:val="000F4CDA"/>
    <w:rsid w:val="000F639B"/>
    <w:rsid w:val="000F65C2"/>
    <w:rsid w:val="000F7B07"/>
    <w:rsid w:val="00100905"/>
    <w:rsid w:val="00100D68"/>
    <w:rsid w:val="001022AA"/>
    <w:rsid w:val="001043E3"/>
    <w:rsid w:val="001046D9"/>
    <w:rsid w:val="00104EE7"/>
    <w:rsid w:val="00105E49"/>
    <w:rsid w:val="0010792D"/>
    <w:rsid w:val="00110389"/>
    <w:rsid w:val="001103EE"/>
    <w:rsid w:val="00110423"/>
    <w:rsid w:val="0011072C"/>
    <w:rsid w:val="00110A72"/>
    <w:rsid w:val="00111D54"/>
    <w:rsid w:val="00111FA8"/>
    <w:rsid w:val="001121AA"/>
    <w:rsid w:val="001132BD"/>
    <w:rsid w:val="00115ACB"/>
    <w:rsid w:val="001216E5"/>
    <w:rsid w:val="00121718"/>
    <w:rsid w:val="00123228"/>
    <w:rsid w:val="00123CA9"/>
    <w:rsid w:val="001245DE"/>
    <w:rsid w:val="0012549A"/>
    <w:rsid w:val="001275CF"/>
    <w:rsid w:val="00130610"/>
    <w:rsid w:val="001323E2"/>
    <w:rsid w:val="00133906"/>
    <w:rsid w:val="001353F8"/>
    <w:rsid w:val="001354F1"/>
    <w:rsid w:val="00137477"/>
    <w:rsid w:val="00137901"/>
    <w:rsid w:val="00137DB7"/>
    <w:rsid w:val="0014018C"/>
    <w:rsid w:val="001405E1"/>
    <w:rsid w:val="001419E2"/>
    <w:rsid w:val="00141B35"/>
    <w:rsid w:val="00141D5E"/>
    <w:rsid w:val="001431BC"/>
    <w:rsid w:val="001441E2"/>
    <w:rsid w:val="001444A1"/>
    <w:rsid w:val="0014537F"/>
    <w:rsid w:val="00145916"/>
    <w:rsid w:val="0014716C"/>
    <w:rsid w:val="00150220"/>
    <w:rsid w:val="001502C0"/>
    <w:rsid w:val="00150642"/>
    <w:rsid w:val="00151514"/>
    <w:rsid w:val="00151F81"/>
    <w:rsid w:val="0015296E"/>
    <w:rsid w:val="00153383"/>
    <w:rsid w:val="00153FF1"/>
    <w:rsid w:val="00156E13"/>
    <w:rsid w:val="00157D35"/>
    <w:rsid w:val="00160B1A"/>
    <w:rsid w:val="00160DFB"/>
    <w:rsid w:val="00161F48"/>
    <w:rsid w:val="001622C1"/>
    <w:rsid w:val="00163232"/>
    <w:rsid w:val="00163252"/>
    <w:rsid w:val="00164A4B"/>
    <w:rsid w:val="00165546"/>
    <w:rsid w:val="001656ED"/>
    <w:rsid w:val="00165CFB"/>
    <w:rsid w:val="0017057E"/>
    <w:rsid w:val="00170AA5"/>
    <w:rsid w:val="001716E2"/>
    <w:rsid w:val="001717A5"/>
    <w:rsid w:val="00173640"/>
    <w:rsid w:val="00173971"/>
    <w:rsid w:val="001743F8"/>
    <w:rsid w:val="00175D9B"/>
    <w:rsid w:val="00176C65"/>
    <w:rsid w:val="00176D61"/>
    <w:rsid w:val="00177C35"/>
    <w:rsid w:val="00180C20"/>
    <w:rsid w:val="0018214C"/>
    <w:rsid w:val="00182384"/>
    <w:rsid w:val="00182405"/>
    <w:rsid w:val="00183901"/>
    <w:rsid w:val="00183C82"/>
    <w:rsid w:val="00183EBC"/>
    <w:rsid w:val="00184175"/>
    <w:rsid w:val="001847B9"/>
    <w:rsid w:val="00185459"/>
    <w:rsid w:val="0018578D"/>
    <w:rsid w:val="00185F54"/>
    <w:rsid w:val="00186725"/>
    <w:rsid w:val="001910C1"/>
    <w:rsid w:val="00191378"/>
    <w:rsid w:val="001919D8"/>
    <w:rsid w:val="00192705"/>
    <w:rsid w:val="00192A92"/>
    <w:rsid w:val="00194718"/>
    <w:rsid w:val="00194C49"/>
    <w:rsid w:val="00195F87"/>
    <w:rsid w:val="0019714E"/>
    <w:rsid w:val="0019795A"/>
    <w:rsid w:val="00197C00"/>
    <w:rsid w:val="001A00D7"/>
    <w:rsid w:val="001A130E"/>
    <w:rsid w:val="001A1D74"/>
    <w:rsid w:val="001A256B"/>
    <w:rsid w:val="001A4116"/>
    <w:rsid w:val="001A6812"/>
    <w:rsid w:val="001A7ABA"/>
    <w:rsid w:val="001B0286"/>
    <w:rsid w:val="001B1053"/>
    <w:rsid w:val="001B1654"/>
    <w:rsid w:val="001B1830"/>
    <w:rsid w:val="001B1F12"/>
    <w:rsid w:val="001B2C43"/>
    <w:rsid w:val="001B30CD"/>
    <w:rsid w:val="001B3894"/>
    <w:rsid w:val="001B4307"/>
    <w:rsid w:val="001B463C"/>
    <w:rsid w:val="001B562B"/>
    <w:rsid w:val="001B633C"/>
    <w:rsid w:val="001B7C0B"/>
    <w:rsid w:val="001B7DAE"/>
    <w:rsid w:val="001C03A2"/>
    <w:rsid w:val="001C0670"/>
    <w:rsid w:val="001C08C7"/>
    <w:rsid w:val="001C0979"/>
    <w:rsid w:val="001C1341"/>
    <w:rsid w:val="001C323A"/>
    <w:rsid w:val="001C4D3B"/>
    <w:rsid w:val="001C524E"/>
    <w:rsid w:val="001C55E1"/>
    <w:rsid w:val="001C5770"/>
    <w:rsid w:val="001C58E9"/>
    <w:rsid w:val="001C72D9"/>
    <w:rsid w:val="001C771F"/>
    <w:rsid w:val="001C7E74"/>
    <w:rsid w:val="001D02C8"/>
    <w:rsid w:val="001D3E82"/>
    <w:rsid w:val="001D45B5"/>
    <w:rsid w:val="001D5CDA"/>
    <w:rsid w:val="001D6348"/>
    <w:rsid w:val="001E1859"/>
    <w:rsid w:val="001E27FC"/>
    <w:rsid w:val="001E3392"/>
    <w:rsid w:val="001E62C9"/>
    <w:rsid w:val="001E70D8"/>
    <w:rsid w:val="001E7191"/>
    <w:rsid w:val="001F0885"/>
    <w:rsid w:val="001F10EE"/>
    <w:rsid w:val="001F2BA9"/>
    <w:rsid w:val="001F4F39"/>
    <w:rsid w:val="001F5B2A"/>
    <w:rsid w:val="001F7AE4"/>
    <w:rsid w:val="001F7DEB"/>
    <w:rsid w:val="001F7F3D"/>
    <w:rsid w:val="00203897"/>
    <w:rsid w:val="00203D46"/>
    <w:rsid w:val="0020578A"/>
    <w:rsid w:val="00205923"/>
    <w:rsid w:val="00205D31"/>
    <w:rsid w:val="002062E5"/>
    <w:rsid w:val="002105D2"/>
    <w:rsid w:val="00211655"/>
    <w:rsid w:val="002117FC"/>
    <w:rsid w:val="00211E6A"/>
    <w:rsid w:val="00212169"/>
    <w:rsid w:val="00212463"/>
    <w:rsid w:val="00214670"/>
    <w:rsid w:val="00215CE0"/>
    <w:rsid w:val="002161B9"/>
    <w:rsid w:val="00216396"/>
    <w:rsid w:val="00216E8E"/>
    <w:rsid w:val="00221152"/>
    <w:rsid w:val="0022288D"/>
    <w:rsid w:val="00222FC4"/>
    <w:rsid w:val="00223537"/>
    <w:rsid w:val="00223774"/>
    <w:rsid w:val="00223F89"/>
    <w:rsid w:val="00223FF1"/>
    <w:rsid w:val="00224AFF"/>
    <w:rsid w:val="00224E17"/>
    <w:rsid w:val="00224F05"/>
    <w:rsid w:val="00224F7F"/>
    <w:rsid w:val="00226B9F"/>
    <w:rsid w:val="00227B94"/>
    <w:rsid w:val="002312A6"/>
    <w:rsid w:val="002315A2"/>
    <w:rsid w:val="00231AAE"/>
    <w:rsid w:val="0023208C"/>
    <w:rsid w:val="002328D4"/>
    <w:rsid w:val="002333E8"/>
    <w:rsid w:val="002337CF"/>
    <w:rsid w:val="002352E1"/>
    <w:rsid w:val="00235BFC"/>
    <w:rsid w:val="00235D72"/>
    <w:rsid w:val="00235FAC"/>
    <w:rsid w:val="002362AD"/>
    <w:rsid w:val="00236B46"/>
    <w:rsid w:val="002376CA"/>
    <w:rsid w:val="0024093E"/>
    <w:rsid w:val="002412EA"/>
    <w:rsid w:val="00242BF4"/>
    <w:rsid w:val="00243397"/>
    <w:rsid w:val="002446B1"/>
    <w:rsid w:val="00247084"/>
    <w:rsid w:val="0024719C"/>
    <w:rsid w:val="002536CB"/>
    <w:rsid w:val="00253989"/>
    <w:rsid w:val="002548BA"/>
    <w:rsid w:val="00255607"/>
    <w:rsid w:val="00256B3C"/>
    <w:rsid w:val="00260B83"/>
    <w:rsid w:val="00260FD2"/>
    <w:rsid w:val="0026297B"/>
    <w:rsid w:val="002629E0"/>
    <w:rsid w:val="00262AA4"/>
    <w:rsid w:val="00262DBE"/>
    <w:rsid w:val="00263B62"/>
    <w:rsid w:val="00263CA7"/>
    <w:rsid w:val="00264FE8"/>
    <w:rsid w:val="002651C4"/>
    <w:rsid w:val="002652CD"/>
    <w:rsid w:val="002658BE"/>
    <w:rsid w:val="0026613F"/>
    <w:rsid w:val="00266CA2"/>
    <w:rsid w:val="002705E6"/>
    <w:rsid w:val="00271504"/>
    <w:rsid w:val="0027186F"/>
    <w:rsid w:val="00273099"/>
    <w:rsid w:val="0027328D"/>
    <w:rsid w:val="00276BC9"/>
    <w:rsid w:val="0027754B"/>
    <w:rsid w:val="0028135F"/>
    <w:rsid w:val="00282797"/>
    <w:rsid w:val="00282D67"/>
    <w:rsid w:val="00286559"/>
    <w:rsid w:val="002877F6"/>
    <w:rsid w:val="002879A3"/>
    <w:rsid w:val="0029027F"/>
    <w:rsid w:val="00291986"/>
    <w:rsid w:val="00291E2E"/>
    <w:rsid w:val="00292D71"/>
    <w:rsid w:val="00292D97"/>
    <w:rsid w:val="00292E20"/>
    <w:rsid w:val="00293F41"/>
    <w:rsid w:val="002940F8"/>
    <w:rsid w:val="002941DF"/>
    <w:rsid w:val="00295725"/>
    <w:rsid w:val="00295776"/>
    <w:rsid w:val="002971C1"/>
    <w:rsid w:val="002973C5"/>
    <w:rsid w:val="0029745E"/>
    <w:rsid w:val="002A03A1"/>
    <w:rsid w:val="002A0B8D"/>
    <w:rsid w:val="002A341A"/>
    <w:rsid w:val="002A3A39"/>
    <w:rsid w:val="002A63D4"/>
    <w:rsid w:val="002A68D6"/>
    <w:rsid w:val="002A785A"/>
    <w:rsid w:val="002B04B8"/>
    <w:rsid w:val="002B08CD"/>
    <w:rsid w:val="002B34D9"/>
    <w:rsid w:val="002B3D4E"/>
    <w:rsid w:val="002B65F0"/>
    <w:rsid w:val="002B68FB"/>
    <w:rsid w:val="002B6BF4"/>
    <w:rsid w:val="002B6FED"/>
    <w:rsid w:val="002B708D"/>
    <w:rsid w:val="002C3308"/>
    <w:rsid w:val="002C57A1"/>
    <w:rsid w:val="002C5A71"/>
    <w:rsid w:val="002C5CF8"/>
    <w:rsid w:val="002C60C2"/>
    <w:rsid w:val="002C6197"/>
    <w:rsid w:val="002D011F"/>
    <w:rsid w:val="002D1AD9"/>
    <w:rsid w:val="002D22E8"/>
    <w:rsid w:val="002D2B82"/>
    <w:rsid w:val="002D2E7F"/>
    <w:rsid w:val="002D4E64"/>
    <w:rsid w:val="002D51B9"/>
    <w:rsid w:val="002D6DFB"/>
    <w:rsid w:val="002D6F55"/>
    <w:rsid w:val="002E0688"/>
    <w:rsid w:val="002E09C7"/>
    <w:rsid w:val="002E2047"/>
    <w:rsid w:val="002E2698"/>
    <w:rsid w:val="002E3C89"/>
    <w:rsid w:val="002E51BB"/>
    <w:rsid w:val="002E7AAC"/>
    <w:rsid w:val="002F0753"/>
    <w:rsid w:val="002F08E5"/>
    <w:rsid w:val="002F09F0"/>
    <w:rsid w:val="002F118B"/>
    <w:rsid w:val="002F38DC"/>
    <w:rsid w:val="002F393B"/>
    <w:rsid w:val="002F3C97"/>
    <w:rsid w:val="002F4D40"/>
    <w:rsid w:val="002F56E1"/>
    <w:rsid w:val="002F6890"/>
    <w:rsid w:val="002F7A81"/>
    <w:rsid w:val="00300D14"/>
    <w:rsid w:val="003031BB"/>
    <w:rsid w:val="00303DFC"/>
    <w:rsid w:val="003042CB"/>
    <w:rsid w:val="0030430A"/>
    <w:rsid w:val="00305A9A"/>
    <w:rsid w:val="00305CAC"/>
    <w:rsid w:val="00307883"/>
    <w:rsid w:val="003078C2"/>
    <w:rsid w:val="00307EFC"/>
    <w:rsid w:val="00310094"/>
    <w:rsid w:val="003104E6"/>
    <w:rsid w:val="00310AFF"/>
    <w:rsid w:val="00311245"/>
    <w:rsid w:val="0031151A"/>
    <w:rsid w:val="00312A2B"/>
    <w:rsid w:val="003164E6"/>
    <w:rsid w:val="00316720"/>
    <w:rsid w:val="003200FC"/>
    <w:rsid w:val="00321BEC"/>
    <w:rsid w:val="0032324A"/>
    <w:rsid w:val="003232AE"/>
    <w:rsid w:val="00323B48"/>
    <w:rsid w:val="00323F0A"/>
    <w:rsid w:val="003248BB"/>
    <w:rsid w:val="00324F38"/>
    <w:rsid w:val="003255AC"/>
    <w:rsid w:val="00330800"/>
    <w:rsid w:val="00330895"/>
    <w:rsid w:val="0033146C"/>
    <w:rsid w:val="00332AA0"/>
    <w:rsid w:val="00332DD3"/>
    <w:rsid w:val="00332E5C"/>
    <w:rsid w:val="00334276"/>
    <w:rsid w:val="003343B7"/>
    <w:rsid w:val="003346B6"/>
    <w:rsid w:val="00335600"/>
    <w:rsid w:val="003358AD"/>
    <w:rsid w:val="0033633C"/>
    <w:rsid w:val="00336C29"/>
    <w:rsid w:val="00337796"/>
    <w:rsid w:val="003407D6"/>
    <w:rsid w:val="0034146B"/>
    <w:rsid w:val="00341AB1"/>
    <w:rsid w:val="003422ED"/>
    <w:rsid w:val="00342F7F"/>
    <w:rsid w:val="0034398E"/>
    <w:rsid w:val="00343B14"/>
    <w:rsid w:val="003449FE"/>
    <w:rsid w:val="00346B92"/>
    <w:rsid w:val="00346CF8"/>
    <w:rsid w:val="0034702F"/>
    <w:rsid w:val="00347A30"/>
    <w:rsid w:val="00350280"/>
    <w:rsid w:val="00353D5F"/>
    <w:rsid w:val="0035412F"/>
    <w:rsid w:val="00354184"/>
    <w:rsid w:val="003564B1"/>
    <w:rsid w:val="00356C04"/>
    <w:rsid w:val="00360616"/>
    <w:rsid w:val="00360B10"/>
    <w:rsid w:val="00360F8D"/>
    <w:rsid w:val="003616FB"/>
    <w:rsid w:val="0036204A"/>
    <w:rsid w:val="00362888"/>
    <w:rsid w:val="003639DA"/>
    <w:rsid w:val="00367069"/>
    <w:rsid w:val="0036731D"/>
    <w:rsid w:val="003707B1"/>
    <w:rsid w:val="00372413"/>
    <w:rsid w:val="00372600"/>
    <w:rsid w:val="00373EA1"/>
    <w:rsid w:val="0037474D"/>
    <w:rsid w:val="00375D58"/>
    <w:rsid w:val="00376AEE"/>
    <w:rsid w:val="0037715F"/>
    <w:rsid w:val="00380AA9"/>
    <w:rsid w:val="00382009"/>
    <w:rsid w:val="00383F46"/>
    <w:rsid w:val="0038479E"/>
    <w:rsid w:val="00385C48"/>
    <w:rsid w:val="003869F1"/>
    <w:rsid w:val="00386DA0"/>
    <w:rsid w:val="00386E06"/>
    <w:rsid w:val="00386FCF"/>
    <w:rsid w:val="003900E8"/>
    <w:rsid w:val="00392479"/>
    <w:rsid w:val="00392D39"/>
    <w:rsid w:val="00393711"/>
    <w:rsid w:val="00393C2D"/>
    <w:rsid w:val="00395E27"/>
    <w:rsid w:val="003960D2"/>
    <w:rsid w:val="003962AF"/>
    <w:rsid w:val="00397390"/>
    <w:rsid w:val="0039749A"/>
    <w:rsid w:val="003A0EAC"/>
    <w:rsid w:val="003A231F"/>
    <w:rsid w:val="003A2C2E"/>
    <w:rsid w:val="003A442A"/>
    <w:rsid w:val="003A4706"/>
    <w:rsid w:val="003A57E7"/>
    <w:rsid w:val="003A5E34"/>
    <w:rsid w:val="003A6D7D"/>
    <w:rsid w:val="003B0D54"/>
    <w:rsid w:val="003B2849"/>
    <w:rsid w:val="003B320D"/>
    <w:rsid w:val="003B3FAC"/>
    <w:rsid w:val="003B453A"/>
    <w:rsid w:val="003B47A6"/>
    <w:rsid w:val="003B4A7A"/>
    <w:rsid w:val="003B6BE7"/>
    <w:rsid w:val="003B72C2"/>
    <w:rsid w:val="003B7717"/>
    <w:rsid w:val="003B7851"/>
    <w:rsid w:val="003B7D59"/>
    <w:rsid w:val="003C00C2"/>
    <w:rsid w:val="003C1C77"/>
    <w:rsid w:val="003C2D0A"/>
    <w:rsid w:val="003C3B32"/>
    <w:rsid w:val="003C3D5D"/>
    <w:rsid w:val="003C4FFB"/>
    <w:rsid w:val="003C5C1A"/>
    <w:rsid w:val="003D01C4"/>
    <w:rsid w:val="003D1000"/>
    <w:rsid w:val="003D16D2"/>
    <w:rsid w:val="003D29F8"/>
    <w:rsid w:val="003D2A10"/>
    <w:rsid w:val="003D3956"/>
    <w:rsid w:val="003D5004"/>
    <w:rsid w:val="003D6D37"/>
    <w:rsid w:val="003D7094"/>
    <w:rsid w:val="003D74C0"/>
    <w:rsid w:val="003E023C"/>
    <w:rsid w:val="003E1764"/>
    <w:rsid w:val="003E2012"/>
    <w:rsid w:val="003E20FE"/>
    <w:rsid w:val="003E31B8"/>
    <w:rsid w:val="003E33EC"/>
    <w:rsid w:val="003E54E6"/>
    <w:rsid w:val="003E5A1C"/>
    <w:rsid w:val="003E7AD6"/>
    <w:rsid w:val="003E7B40"/>
    <w:rsid w:val="003E7F08"/>
    <w:rsid w:val="003F1E29"/>
    <w:rsid w:val="003F3670"/>
    <w:rsid w:val="003F3D0D"/>
    <w:rsid w:val="003F5986"/>
    <w:rsid w:val="0040069F"/>
    <w:rsid w:val="00401F0A"/>
    <w:rsid w:val="00402B17"/>
    <w:rsid w:val="004044D0"/>
    <w:rsid w:val="00404E63"/>
    <w:rsid w:val="00406A74"/>
    <w:rsid w:val="00406F4F"/>
    <w:rsid w:val="004072D7"/>
    <w:rsid w:val="0041269D"/>
    <w:rsid w:val="00413AB9"/>
    <w:rsid w:val="00414B1D"/>
    <w:rsid w:val="00414DE3"/>
    <w:rsid w:val="00415180"/>
    <w:rsid w:val="0041549C"/>
    <w:rsid w:val="00415788"/>
    <w:rsid w:val="00415B09"/>
    <w:rsid w:val="00415B0D"/>
    <w:rsid w:val="00416F9F"/>
    <w:rsid w:val="00417BC3"/>
    <w:rsid w:val="00421B4F"/>
    <w:rsid w:val="00422AD2"/>
    <w:rsid w:val="00422F88"/>
    <w:rsid w:val="0042309D"/>
    <w:rsid w:val="004230CC"/>
    <w:rsid w:val="00423AB9"/>
    <w:rsid w:val="004248FA"/>
    <w:rsid w:val="0042513E"/>
    <w:rsid w:val="004265AD"/>
    <w:rsid w:val="004311CB"/>
    <w:rsid w:val="00432834"/>
    <w:rsid w:val="004334EC"/>
    <w:rsid w:val="00433F7A"/>
    <w:rsid w:val="0043472A"/>
    <w:rsid w:val="00435028"/>
    <w:rsid w:val="00435062"/>
    <w:rsid w:val="004354C0"/>
    <w:rsid w:val="00437546"/>
    <w:rsid w:val="00437981"/>
    <w:rsid w:val="00437B34"/>
    <w:rsid w:val="00440471"/>
    <w:rsid w:val="00440670"/>
    <w:rsid w:val="004407AD"/>
    <w:rsid w:val="00440E1F"/>
    <w:rsid w:val="00441BDD"/>
    <w:rsid w:val="004427FD"/>
    <w:rsid w:val="0044281B"/>
    <w:rsid w:val="00442E4B"/>
    <w:rsid w:val="0044395E"/>
    <w:rsid w:val="00443A46"/>
    <w:rsid w:val="004440E3"/>
    <w:rsid w:val="004458DA"/>
    <w:rsid w:val="004459E8"/>
    <w:rsid w:val="00446A65"/>
    <w:rsid w:val="00446AE0"/>
    <w:rsid w:val="004506A1"/>
    <w:rsid w:val="00450BE5"/>
    <w:rsid w:val="00450FA9"/>
    <w:rsid w:val="004517A5"/>
    <w:rsid w:val="00452652"/>
    <w:rsid w:val="0045343C"/>
    <w:rsid w:val="0045348A"/>
    <w:rsid w:val="00453D18"/>
    <w:rsid w:val="00454B7F"/>
    <w:rsid w:val="00455484"/>
    <w:rsid w:val="00455728"/>
    <w:rsid w:val="004558B7"/>
    <w:rsid w:val="004567DF"/>
    <w:rsid w:val="00461ABC"/>
    <w:rsid w:val="00461BF8"/>
    <w:rsid w:val="00461E38"/>
    <w:rsid w:val="0046353B"/>
    <w:rsid w:val="004636BD"/>
    <w:rsid w:val="00463FE2"/>
    <w:rsid w:val="00464EAF"/>
    <w:rsid w:val="0046624D"/>
    <w:rsid w:val="00466B20"/>
    <w:rsid w:val="00466F0E"/>
    <w:rsid w:val="00470884"/>
    <w:rsid w:val="00471BE6"/>
    <w:rsid w:val="00472683"/>
    <w:rsid w:val="00472DE3"/>
    <w:rsid w:val="00473626"/>
    <w:rsid w:val="00476062"/>
    <w:rsid w:val="00476E52"/>
    <w:rsid w:val="004772E1"/>
    <w:rsid w:val="00481466"/>
    <w:rsid w:val="00483CAE"/>
    <w:rsid w:val="00484DF0"/>
    <w:rsid w:val="00486438"/>
    <w:rsid w:val="0048700C"/>
    <w:rsid w:val="004879A6"/>
    <w:rsid w:val="004937C7"/>
    <w:rsid w:val="00493CCE"/>
    <w:rsid w:val="00494378"/>
    <w:rsid w:val="00494ACB"/>
    <w:rsid w:val="00495CE9"/>
    <w:rsid w:val="00495EF3"/>
    <w:rsid w:val="00495F8C"/>
    <w:rsid w:val="00495FAC"/>
    <w:rsid w:val="004A13B5"/>
    <w:rsid w:val="004A1FA9"/>
    <w:rsid w:val="004A21B2"/>
    <w:rsid w:val="004A2592"/>
    <w:rsid w:val="004A366D"/>
    <w:rsid w:val="004A4160"/>
    <w:rsid w:val="004A4357"/>
    <w:rsid w:val="004A7142"/>
    <w:rsid w:val="004A71FD"/>
    <w:rsid w:val="004A762D"/>
    <w:rsid w:val="004B079E"/>
    <w:rsid w:val="004B07B0"/>
    <w:rsid w:val="004B1AC0"/>
    <w:rsid w:val="004B22DD"/>
    <w:rsid w:val="004B2641"/>
    <w:rsid w:val="004B37F2"/>
    <w:rsid w:val="004B391C"/>
    <w:rsid w:val="004B6528"/>
    <w:rsid w:val="004B6E1E"/>
    <w:rsid w:val="004B7771"/>
    <w:rsid w:val="004B7888"/>
    <w:rsid w:val="004B7EB6"/>
    <w:rsid w:val="004C00E4"/>
    <w:rsid w:val="004C033A"/>
    <w:rsid w:val="004C2495"/>
    <w:rsid w:val="004C2B92"/>
    <w:rsid w:val="004C2E01"/>
    <w:rsid w:val="004C3404"/>
    <w:rsid w:val="004C5829"/>
    <w:rsid w:val="004C5B8B"/>
    <w:rsid w:val="004C5DD2"/>
    <w:rsid w:val="004C6B1F"/>
    <w:rsid w:val="004C6D3C"/>
    <w:rsid w:val="004D0649"/>
    <w:rsid w:val="004D0F94"/>
    <w:rsid w:val="004D30DF"/>
    <w:rsid w:val="004D3B28"/>
    <w:rsid w:val="004D3F96"/>
    <w:rsid w:val="004D5969"/>
    <w:rsid w:val="004D6257"/>
    <w:rsid w:val="004D7111"/>
    <w:rsid w:val="004D74F8"/>
    <w:rsid w:val="004D7607"/>
    <w:rsid w:val="004E1EC2"/>
    <w:rsid w:val="004E26FA"/>
    <w:rsid w:val="004E3361"/>
    <w:rsid w:val="004E7CCD"/>
    <w:rsid w:val="004E7D03"/>
    <w:rsid w:val="004F0BCF"/>
    <w:rsid w:val="004F188F"/>
    <w:rsid w:val="004F1FCA"/>
    <w:rsid w:val="004F2C15"/>
    <w:rsid w:val="004F34AD"/>
    <w:rsid w:val="004F3F92"/>
    <w:rsid w:val="004F4966"/>
    <w:rsid w:val="004F4C81"/>
    <w:rsid w:val="004F5B42"/>
    <w:rsid w:val="004F70E4"/>
    <w:rsid w:val="0050032F"/>
    <w:rsid w:val="0050057D"/>
    <w:rsid w:val="00500BBB"/>
    <w:rsid w:val="00500D96"/>
    <w:rsid w:val="00501BF1"/>
    <w:rsid w:val="005027EA"/>
    <w:rsid w:val="0050366C"/>
    <w:rsid w:val="005063A5"/>
    <w:rsid w:val="005076E1"/>
    <w:rsid w:val="00507A9E"/>
    <w:rsid w:val="00507D2C"/>
    <w:rsid w:val="00510292"/>
    <w:rsid w:val="005108D3"/>
    <w:rsid w:val="00510B6A"/>
    <w:rsid w:val="0051323A"/>
    <w:rsid w:val="00514396"/>
    <w:rsid w:val="00515D9C"/>
    <w:rsid w:val="00516258"/>
    <w:rsid w:val="0051682D"/>
    <w:rsid w:val="00516ABD"/>
    <w:rsid w:val="00517049"/>
    <w:rsid w:val="00521193"/>
    <w:rsid w:val="005218DC"/>
    <w:rsid w:val="00522A7C"/>
    <w:rsid w:val="00523C82"/>
    <w:rsid w:val="00525D46"/>
    <w:rsid w:val="0052618A"/>
    <w:rsid w:val="00527B9E"/>
    <w:rsid w:val="00527BD5"/>
    <w:rsid w:val="00530647"/>
    <w:rsid w:val="00530776"/>
    <w:rsid w:val="00530CE6"/>
    <w:rsid w:val="0053102A"/>
    <w:rsid w:val="005315D5"/>
    <w:rsid w:val="0053286A"/>
    <w:rsid w:val="00533D3F"/>
    <w:rsid w:val="005342C6"/>
    <w:rsid w:val="00536EA8"/>
    <w:rsid w:val="00541907"/>
    <w:rsid w:val="00542BAA"/>
    <w:rsid w:val="005438AB"/>
    <w:rsid w:val="005438F2"/>
    <w:rsid w:val="00544217"/>
    <w:rsid w:val="005450C5"/>
    <w:rsid w:val="005461F2"/>
    <w:rsid w:val="00546C59"/>
    <w:rsid w:val="00550445"/>
    <w:rsid w:val="005514E8"/>
    <w:rsid w:val="00551890"/>
    <w:rsid w:val="005522A0"/>
    <w:rsid w:val="005525A8"/>
    <w:rsid w:val="005537B9"/>
    <w:rsid w:val="00553A76"/>
    <w:rsid w:val="00555615"/>
    <w:rsid w:val="0055580C"/>
    <w:rsid w:val="00556AC4"/>
    <w:rsid w:val="00556BDC"/>
    <w:rsid w:val="00556F3C"/>
    <w:rsid w:val="00557445"/>
    <w:rsid w:val="00560CB7"/>
    <w:rsid w:val="0056462C"/>
    <w:rsid w:val="00564638"/>
    <w:rsid w:val="0056712F"/>
    <w:rsid w:val="0057079D"/>
    <w:rsid w:val="00571283"/>
    <w:rsid w:val="0057343B"/>
    <w:rsid w:val="0057465F"/>
    <w:rsid w:val="00574678"/>
    <w:rsid w:val="005748BF"/>
    <w:rsid w:val="00575450"/>
    <w:rsid w:val="00576DBF"/>
    <w:rsid w:val="0058141D"/>
    <w:rsid w:val="0058169F"/>
    <w:rsid w:val="00582450"/>
    <w:rsid w:val="005829E0"/>
    <w:rsid w:val="005835AA"/>
    <w:rsid w:val="00583BF9"/>
    <w:rsid w:val="00583FAC"/>
    <w:rsid w:val="00584358"/>
    <w:rsid w:val="00584F39"/>
    <w:rsid w:val="00585566"/>
    <w:rsid w:val="0058652A"/>
    <w:rsid w:val="005876E3"/>
    <w:rsid w:val="00590BFE"/>
    <w:rsid w:val="0059140F"/>
    <w:rsid w:val="00592003"/>
    <w:rsid w:val="00592B40"/>
    <w:rsid w:val="0059340D"/>
    <w:rsid w:val="00593462"/>
    <w:rsid w:val="0059382B"/>
    <w:rsid w:val="00594072"/>
    <w:rsid w:val="005944B3"/>
    <w:rsid w:val="005960F5"/>
    <w:rsid w:val="0059695C"/>
    <w:rsid w:val="00597226"/>
    <w:rsid w:val="00597B4E"/>
    <w:rsid w:val="00597EA8"/>
    <w:rsid w:val="005A0452"/>
    <w:rsid w:val="005A0FB0"/>
    <w:rsid w:val="005A5909"/>
    <w:rsid w:val="005A6213"/>
    <w:rsid w:val="005A68C6"/>
    <w:rsid w:val="005A6B98"/>
    <w:rsid w:val="005B0771"/>
    <w:rsid w:val="005B09E5"/>
    <w:rsid w:val="005B0ACE"/>
    <w:rsid w:val="005B1043"/>
    <w:rsid w:val="005B133C"/>
    <w:rsid w:val="005B1951"/>
    <w:rsid w:val="005B23DF"/>
    <w:rsid w:val="005B3ECF"/>
    <w:rsid w:val="005B4147"/>
    <w:rsid w:val="005B45B8"/>
    <w:rsid w:val="005B57A5"/>
    <w:rsid w:val="005B645E"/>
    <w:rsid w:val="005B6C62"/>
    <w:rsid w:val="005C0299"/>
    <w:rsid w:val="005C1601"/>
    <w:rsid w:val="005C1A6B"/>
    <w:rsid w:val="005C1CE7"/>
    <w:rsid w:val="005C3CAE"/>
    <w:rsid w:val="005C4180"/>
    <w:rsid w:val="005C4F17"/>
    <w:rsid w:val="005C4F28"/>
    <w:rsid w:val="005C5781"/>
    <w:rsid w:val="005C591F"/>
    <w:rsid w:val="005C5A58"/>
    <w:rsid w:val="005C64F0"/>
    <w:rsid w:val="005C6668"/>
    <w:rsid w:val="005C77EC"/>
    <w:rsid w:val="005D04B1"/>
    <w:rsid w:val="005D1F6D"/>
    <w:rsid w:val="005D2482"/>
    <w:rsid w:val="005D2D16"/>
    <w:rsid w:val="005D2E95"/>
    <w:rsid w:val="005D3BFF"/>
    <w:rsid w:val="005D408D"/>
    <w:rsid w:val="005D498F"/>
    <w:rsid w:val="005D4F0F"/>
    <w:rsid w:val="005D6C46"/>
    <w:rsid w:val="005E0709"/>
    <w:rsid w:val="005E0AE4"/>
    <w:rsid w:val="005E165C"/>
    <w:rsid w:val="005E53B2"/>
    <w:rsid w:val="005E59BD"/>
    <w:rsid w:val="005E65BD"/>
    <w:rsid w:val="005E67E9"/>
    <w:rsid w:val="005E7D81"/>
    <w:rsid w:val="005E7F46"/>
    <w:rsid w:val="005F0175"/>
    <w:rsid w:val="005F1C33"/>
    <w:rsid w:val="005F1DCF"/>
    <w:rsid w:val="005F20FA"/>
    <w:rsid w:val="005F2685"/>
    <w:rsid w:val="005F29BF"/>
    <w:rsid w:val="005F35CF"/>
    <w:rsid w:val="005F4ED7"/>
    <w:rsid w:val="005F52B7"/>
    <w:rsid w:val="005F6192"/>
    <w:rsid w:val="005F62A3"/>
    <w:rsid w:val="005F6CE3"/>
    <w:rsid w:val="005F7BD6"/>
    <w:rsid w:val="005F7E3C"/>
    <w:rsid w:val="006002AF"/>
    <w:rsid w:val="006006BF"/>
    <w:rsid w:val="00601586"/>
    <w:rsid w:val="006016D1"/>
    <w:rsid w:val="006026FA"/>
    <w:rsid w:val="00602860"/>
    <w:rsid w:val="006031DC"/>
    <w:rsid w:val="00606236"/>
    <w:rsid w:val="006064B9"/>
    <w:rsid w:val="006068CB"/>
    <w:rsid w:val="00606CBF"/>
    <w:rsid w:val="00610386"/>
    <w:rsid w:val="006105BC"/>
    <w:rsid w:val="006111A1"/>
    <w:rsid w:val="00611D2D"/>
    <w:rsid w:val="00611D97"/>
    <w:rsid w:val="00612B71"/>
    <w:rsid w:val="00612C03"/>
    <w:rsid w:val="00613221"/>
    <w:rsid w:val="0061359B"/>
    <w:rsid w:val="006149A0"/>
    <w:rsid w:val="00615284"/>
    <w:rsid w:val="00616DA1"/>
    <w:rsid w:val="00617443"/>
    <w:rsid w:val="00617D65"/>
    <w:rsid w:val="00620030"/>
    <w:rsid w:val="00620D63"/>
    <w:rsid w:val="0062181C"/>
    <w:rsid w:val="00623BBD"/>
    <w:rsid w:val="00624F25"/>
    <w:rsid w:val="00625B31"/>
    <w:rsid w:val="00626370"/>
    <w:rsid w:val="00630E89"/>
    <w:rsid w:val="00631518"/>
    <w:rsid w:val="006319F3"/>
    <w:rsid w:val="0063209F"/>
    <w:rsid w:val="00633F47"/>
    <w:rsid w:val="00635671"/>
    <w:rsid w:val="00635E4C"/>
    <w:rsid w:val="006373F8"/>
    <w:rsid w:val="00637647"/>
    <w:rsid w:val="00640673"/>
    <w:rsid w:val="006406DC"/>
    <w:rsid w:val="00640BAC"/>
    <w:rsid w:val="0064174E"/>
    <w:rsid w:val="00642076"/>
    <w:rsid w:val="00642CA2"/>
    <w:rsid w:val="00643719"/>
    <w:rsid w:val="006445E5"/>
    <w:rsid w:val="00644C4F"/>
    <w:rsid w:val="0064584C"/>
    <w:rsid w:val="00646DE8"/>
    <w:rsid w:val="0064700A"/>
    <w:rsid w:val="00647D48"/>
    <w:rsid w:val="00651D81"/>
    <w:rsid w:val="006524B8"/>
    <w:rsid w:val="00652FEE"/>
    <w:rsid w:val="00653C68"/>
    <w:rsid w:val="0065591F"/>
    <w:rsid w:val="00656E20"/>
    <w:rsid w:val="00656E64"/>
    <w:rsid w:val="0065768A"/>
    <w:rsid w:val="00657D60"/>
    <w:rsid w:val="00660550"/>
    <w:rsid w:val="006614EA"/>
    <w:rsid w:val="00663744"/>
    <w:rsid w:val="006651A7"/>
    <w:rsid w:val="006654E1"/>
    <w:rsid w:val="00666DB2"/>
    <w:rsid w:val="006702D3"/>
    <w:rsid w:val="0067107E"/>
    <w:rsid w:val="0067114D"/>
    <w:rsid w:val="006711CE"/>
    <w:rsid w:val="0067285C"/>
    <w:rsid w:val="00673AA4"/>
    <w:rsid w:val="00673D4E"/>
    <w:rsid w:val="006747FD"/>
    <w:rsid w:val="00675AB4"/>
    <w:rsid w:val="006761EE"/>
    <w:rsid w:val="00676893"/>
    <w:rsid w:val="006769F3"/>
    <w:rsid w:val="00676ABB"/>
    <w:rsid w:val="00676AE8"/>
    <w:rsid w:val="0067743B"/>
    <w:rsid w:val="00677736"/>
    <w:rsid w:val="006806A3"/>
    <w:rsid w:val="00682EED"/>
    <w:rsid w:val="00683820"/>
    <w:rsid w:val="00684309"/>
    <w:rsid w:val="006845CC"/>
    <w:rsid w:val="00686887"/>
    <w:rsid w:val="006871D4"/>
    <w:rsid w:val="006909D7"/>
    <w:rsid w:val="00692BDE"/>
    <w:rsid w:val="006949DE"/>
    <w:rsid w:val="00694E40"/>
    <w:rsid w:val="0069621B"/>
    <w:rsid w:val="00696751"/>
    <w:rsid w:val="00697207"/>
    <w:rsid w:val="00697E07"/>
    <w:rsid w:val="006A0094"/>
    <w:rsid w:val="006A0D94"/>
    <w:rsid w:val="006A1971"/>
    <w:rsid w:val="006A4B78"/>
    <w:rsid w:val="006A62C1"/>
    <w:rsid w:val="006A65EE"/>
    <w:rsid w:val="006B000E"/>
    <w:rsid w:val="006B0292"/>
    <w:rsid w:val="006B366C"/>
    <w:rsid w:val="006B5763"/>
    <w:rsid w:val="006B65AD"/>
    <w:rsid w:val="006B6632"/>
    <w:rsid w:val="006B7BCF"/>
    <w:rsid w:val="006C273A"/>
    <w:rsid w:val="006C2D52"/>
    <w:rsid w:val="006C365C"/>
    <w:rsid w:val="006C4D8F"/>
    <w:rsid w:val="006C50AA"/>
    <w:rsid w:val="006C50B0"/>
    <w:rsid w:val="006C513C"/>
    <w:rsid w:val="006C528C"/>
    <w:rsid w:val="006C5585"/>
    <w:rsid w:val="006C6E07"/>
    <w:rsid w:val="006C74E4"/>
    <w:rsid w:val="006C772A"/>
    <w:rsid w:val="006C7A7B"/>
    <w:rsid w:val="006D0ECF"/>
    <w:rsid w:val="006D1DD6"/>
    <w:rsid w:val="006D26F2"/>
    <w:rsid w:val="006D2B3E"/>
    <w:rsid w:val="006D2C59"/>
    <w:rsid w:val="006D2DA0"/>
    <w:rsid w:val="006D3568"/>
    <w:rsid w:val="006D5887"/>
    <w:rsid w:val="006D64D0"/>
    <w:rsid w:val="006D6EB2"/>
    <w:rsid w:val="006D740A"/>
    <w:rsid w:val="006D75CD"/>
    <w:rsid w:val="006E06FF"/>
    <w:rsid w:val="006E13C8"/>
    <w:rsid w:val="006E14E5"/>
    <w:rsid w:val="006E158D"/>
    <w:rsid w:val="006E2685"/>
    <w:rsid w:val="006E2FDC"/>
    <w:rsid w:val="006E354F"/>
    <w:rsid w:val="006F0282"/>
    <w:rsid w:val="006F046C"/>
    <w:rsid w:val="006F1E32"/>
    <w:rsid w:val="006F2C78"/>
    <w:rsid w:val="006F3547"/>
    <w:rsid w:val="006F43BA"/>
    <w:rsid w:val="006F488F"/>
    <w:rsid w:val="006F5183"/>
    <w:rsid w:val="006F54DA"/>
    <w:rsid w:val="006F6AB6"/>
    <w:rsid w:val="006F6EF0"/>
    <w:rsid w:val="006F7205"/>
    <w:rsid w:val="006F760E"/>
    <w:rsid w:val="006F7DA2"/>
    <w:rsid w:val="0070000A"/>
    <w:rsid w:val="0070058E"/>
    <w:rsid w:val="00700B19"/>
    <w:rsid w:val="00701C30"/>
    <w:rsid w:val="00702993"/>
    <w:rsid w:val="00702CE3"/>
    <w:rsid w:val="00703157"/>
    <w:rsid w:val="00704123"/>
    <w:rsid w:val="00710CEA"/>
    <w:rsid w:val="0071141C"/>
    <w:rsid w:val="007128A5"/>
    <w:rsid w:val="00713B49"/>
    <w:rsid w:val="0071408E"/>
    <w:rsid w:val="00714BC0"/>
    <w:rsid w:val="00714BE0"/>
    <w:rsid w:val="0071543A"/>
    <w:rsid w:val="00715660"/>
    <w:rsid w:val="00716885"/>
    <w:rsid w:val="00716C43"/>
    <w:rsid w:val="00717181"/>
    <w:rsid w:val="007171B3"/>
    <w:rsid w:val="007171BF"/>
    <w:rsid w:val="00717602"/>
    <w:rsid w:val="00717866"/>
    <w:rsid w:val="007209C5"/>
    <w:rsid w:val="0072248B"/>
    <w:rsid w:val="00722882"/>
    <w:rsid w:val="007231B5"/>
    <w:rsid w:val="007238A0"/>
    <w:rsid w:val="00725136"/>
    <w:rsid w:val="00726E3F"/>
    <w:rsid w:val="00726FA6"/>
    <w:rsid w:val="00727986"/>
    <w:rsid w:val="00731073"/>
    <w:rsid w:val="00732BFD"/>
    <w:rsid w:val="00734156"/>
    <w:rsid w:val="0073451E"/>
    <w:rsid w:val="007348DC"/>
    <w:rsid w:val="00734C5E"/>
    <w:rsid w:val="0073520F"/>
    <w:rsid w:val="00735C99"/>
    <w:rsid w:val="0073625D"/>
    <w:rsid w:val="00737511"/>
    <w:rsid w:val="00737D43"/>
    <w:rsid w:val="00740312"/>
    <w:rsid w:val="007417B5"/>
    <w:rsid w:val="00742065"/>
    <w:rsid w:val="00742664"/>
    <w:rsid w:val="0074271B"/>
    <w:rsid w:val="0074519A"/>
    <w:rsid w:val="00745F7A"/>
    <w:rsid w:val="00746B89"/>
    <w:rsid w:val="007470FD"/>
    <w:rsid w:val="00750E00"/>
    <w:rsid w:val="007512C5"/>
    <w:rsid w:val="007529C1"/>
    <w:rsid w:val="00753DE6"/>
    <w:rsid w:val="0075589B"/>
    <w:rsid w:val="007559FD"/>
    <w:rsid w:val="00755D3C"/>
    <w:rsid w:val="007579F4"/>
    <w:rsid w:val="00760FC0"/>
    <w:rsid w:val="007612D6"/>
    <w:rsid w:val="007621E8"/>
    <w:rsid w:val="0076414E"/>
    <w:rsid w:val="00764CF2"/>
    <w:rsid w:val="007654E1"/>
    <w:rsid w:val="0076613F"/>
    <w:rsid w:val="00766650"/>
    <w:rsid w:val="00766ED8"/>
    <w:rsid w:val="0076762F"/>
    <w:rsid w:val="0077039B"/>
    <w:rsid w:val="00771DC3"/>
    <w:rsid w:val="00771F44"/>
    <w:rsid w:val="00773A21"/>
    <w:rsid w:val="00773EB2"/>
    <w:rsid w:val="0077435D"/>
    <w:rsid w:val="00776019"/>
    <w:rsid w:val="00776855"/>
    <w:rsid w:val="00776D76"/>
    <w:rsid w:val="00777399"/>
    <w:rsid w:val="0078063B"/>
    <w:rsid w:val="00781E74"/>
    <w:rsid w:val="007820A6"/>
    <w:rsid w:val="00782265"/>
    <w:rsid w:val="00782F87"/>
    <w:rsid w:val="00783EBB"/>
    <w:rsid w:val="0078433F"/>
    <w:rsid w:val="00784CFE"/>
    <w:rsid w:val="00785491"/>
    <w:rsid w:val="007855A1"/>
    <w:rsid w:val="0078566C"/>
    <w:rsid w:val="00785A87"/>
    <w:rsid w:val="00786081"/>
    <w:rsid w:val="00786A67"/>
    <w:rsid w:val="007916ED"/>
    <w:rsid w:val="007922D7"/>
    <w:rsid w:val="00793126"/>
    <w:rsid w:val="00793345"/>
    <w:rsid w:val="007933EF"/>
    <w:rsid w:val="00793948"/>
    <w:rsid w:val="00794C0A"/>
    <w:rsid w:val="00795020"/>
    <w:rsid w:val="007960C0"/>
    <w:rsid w:val="00796A6D"/>
    <w:rsid w:val="007973C9"/>
    <w:rsid w:val="007A00F8"/>
    <w:rsid w:val="007A0BFA"/>
    <w:rsid w:val="007A205A"/>
    <w:rsid w:val="007A2475"/>
    <w:rsid w:val="007A2BE1"/>
    <w:rsid w:val="007A4239"/>
    <w:rsid w:val="007A4944"/>
    <w:rsid w:val="007A65C8"/>
    <w:rsid w:val="007B1FD8"/>
    <w:rsid w:val="007B20DA"/>
    <w:rsid w:val="007B2AEA"/>
    <w:rsid w:val="007B2C41"/>
    <w:rsid w:val="007B2D45"/>
    <w:rsid w:val="007B36F6"/>
    <w:rsid w:val="007B3ABD"/>
    <w:rsid w:val="007B4F70"/>
    <w:rsid w:val="007B55E8"/>
    <w:rsid w:val="007B5618"/>
    <w:rsid w:val="007B6680"/>
    <w:rsid w:val="007B68AE"/>
    <w:rsid w:val="007B75AA"/>
    <w:rsid w:val="007C005C"/>
    <w:rsid w:val="007C0F78"/>
    <w:rsid w:val="007C1890"/>
    <w:rsid w:val="007C1F5A"/>
    <w:rsid w:val="007C2758"/>
    <w:rsid w:val="007C2939"/>
    <w:rsid w:val="007C2E7E"/>
    <w:rsid w:val="007C43D1"/>
    <w:rsid w:val="007C4725"/>
    <w:rsid w:val="007C4B0A"/>
    <w:rsid w:val="007C722C"/>
    <w:rsid w:val="007C7C11"/>
    <w:rsid w:val="007D0000"/>
    <w:rsid w:val="007D3C66"/>
    <w:rsid w:val="007D3CFF"/>
    <w:rsid w:val="007D5627"/>
    <w:rsid w:val="007D6235"/>
    <w:rsid w:val="007D6F28"/>
    <w:rsid w:val="007E0016"/>
    <w:rsid w:val="007E0B22"/>
    <w:rsid w:val="007E0D92"/>
    <w:rsid w:val="007E17CA"/>
    <w:rsid w:val="007E2627"/>
    <w:rsid w:val="007E2A7F"/>
    <w:rsid w:val="007E52EE"/>
    <w:rsid w:val="007E58B2"/>
    <w:rsid w:val="007E5AB9"/>
    <w:rsid w:val="007E66E5"/>
    <w:rsid w:val="007E6C74"/>
    <w:rsid w:val="007E6D3D"/>
    <w:rsid w:val="007E6D98"/>
    <w:rsid w:val="007E7A41"/>
    <w:rsid w:val="007F0151"/>
    <w:rsid w:val="007F2043"/>
    <w:rsid w:val="007F26DE"/>
    <w:rsid w:val="007F2DF7"/>
    <w:rsid w:val="007F548B"/>
    <w:rsid w:val="007F6245"/>
    <w:rsid w:val="007F6D3F"/>
    <w:rsid w:val="007F6EDC"/>
    <w:rsid w:val="007F6EE3"/>
    <w:rsid w:val="007F7B31"/>
    <w:rsid w:val="00801041"/>
    <w:rsid w:val="0080323F"/>
    <w:rsid w:val="00803873"/>
    <w:rsid w:val="008038A4"/>
    <w:rsid w:val="0080399B"/>
    <w:rsid w:val="00803D3B"/>
    <w:rsid w:val="008049D3"/>
    <w:rsid w:val="00805E7B"/>
    <w:rsid w:val="0080637C"/>
    <w:rsid w:val="00806FAE"/>
    <w:rsid w:val="008105F1"/>
    <w:rsid w:val="0081276C"/>
    <w:rsid w:val="00812E87"/>
    <w:rsid w:val="00812FE3"/>
    <w:rsid w:val="00813975"/>
    <w:rsid w:val="00813A03"/>
    <w:rsid w:val="00815A07"/>
    <w:rsid w:val="00816721"/>
    <w:rsid w:val="00816E45"/>
    <w:rsid w:val="00823BE3"/>
    <w:rsid w:val="00825873"/>
    <w:rsid w:val="00825F1B"/>
    <w:rsid w:val="00827A8C"/>
    <w:rsid w:val="00827B25"/>
    <w:rsid w:val="00827C6A"/>
    <w:rsid w:val="00830260"/>
    <w:rsid w:val="00830ECC"/>
    <w:rsid w:val="0083175D"/>
    <w:rsid w:val="00832FED"/>
    <w:rsid w:val="00833131"/>
    <w:rsid w:val="00833295"/>
    <w:rsid w:val="0083379A"/>
    <w:rsid w:val="008344F6"/>
    <w:rsid w:val="008348B6"/>
    <w:rsid w:val="00834B9D"/>
    <w:rsid w:val="008361EF"/>
    <w:rsid w:val="0083771C"/>
    <w:rsid w:val="008377CD"/>
    <w:rsid w:val="00840103"/>
    <w:rsid w:val="00840B5E"/>
    <w:rsid w:val="00840EF1"/>
    <w:rsid w:val="00841830"/>
    <w:rsid w:val="008424C7"/>
    <w:rsid w:val="008435DE"/>
    <w:rsid w:val="00844F35"/>
    <w:rsid w:val="008451EE"/>
    <w:rsid w:val="008457BB"/>
    <w:rsid w:val="00845B48"/>
    <w:rsid w:val="0084642B"/>
    <w:rsid w:val="00846FE2"/>
    <w:rsid w:val="00847E93"/>
    <w:rsid w:val="0085089E"/>
    <w:rsid w:val="0085350C"/>
    <w:rsid w:val="0085568B"/>
    <w:rsid w:val="00856BBC"/>
    <w:rsid w:val="0085760F"/>
    <w:rsid w:val="00861672"/>
    <w:rsid w:val="008647AA"/>
    <w:rsid w:val="008647C7"/>
    <w:rsid w:val="00864C53"/>
    <w:rsid w:val="00867B34"/>
    <w:rsid w:val="00867E74"/>
    <w:rsid w:val="008704E2"/>
    <w:rsid w:val="00870AF6"/>
    <w:rsid w:val="00870CA2"/>
    <w:rsid w:val="00873048"/>
    <w:rsid w:val="00873081"/>
    <w:rsid w:val="00873AA7"/>
    <w:rsid w:val="00873FBA"/>
    <w:rsid w:val="008740D8"/>
    <w:rsid w:val="008757B1"/>
    <w:rsid w:val="008761A9"/>
    <w:rsid w:val="008803A3"/>
    <w:rsid w:val="00880466"/>
    <w:rsid w:val="00881637"/>
    <w:rsid w:val="0088333C"/>
    <w:rsid w:val="00883732"/>
    <w:rsid w:val="008838B7"/>
    <w:rsid w:val="00883B50"/>
    <w:rsid w:val="008845DE"/>
    <w:rsid w:val="0088522A"/>
    <w:rsid w:val="00886308"/>
    <w:rsid w:val="00886887"/>
    <w:rsid w:val="00891A4A"/>
    <w:rsid w:val="00892F40"/>
    <w:rsid w:val="008930B4"/>
    <w:rsid w:val="00893F05"/>
    <w:rsid w:val="00894449"/>
    <w:rsid w:val="008947D6"/>
    <w:rsid w:val="0089548F"/>
    <w:rsid w:val="00895B93"/>
    <w:rsid w:val="00895DB9"/>
    <w:rsid w:val="00896D52"/>
    <w:rsid w:val="00896FE7"/>
    <w:rsid w:val="008A3EAB"/>
    <w:rsid w:val="008A447C"/>
    <w:rsid w:val="008A4494"/>
    <w:rsid w:val="008A4D10"/>
    <w:rsid w:val="008A4E6A"/>
    <w:rsid w:val="008A5C5D"/>
    <w:rsid w:val="008A65E1"/>
    <w:rsid w:val="008A6FFA"/>
    <w:rsid w:val="008A71C0"/>
    <w:rsid w:val="008A7974"/>
    <w:rsid w:val="008B1CF1"/>
    <w:rsid w:val="008B24F5"/>
    <w:rsid w:val="008B27A3"/>
    <w:rsid w:val="008B2D4A"/>
    <w:rsid w:val="008B2FC8"/>
    <w:rsid w:val="008B334C"/>
    <w:rsid w:val="008B3F57"/>
    <w:rsid w:val="008B43F9"/>
    <w:rsid w:val="008B470E"/>
    <w:rsid w:val="008B4DE4"/>
    <w:rsid w:val="008B54C7"/>
    <w:rsid w:val="008B6065"/>
    <w:rsid w:val="008B620F"/>
    <w:rsid w:val="008B6CA4"/>
    <w:rsid w:val="008B70D3"/>
    <w:rsid w:val="008C06F2"/>
    <w:rsid w:val="008C0909"/>
    <w:rsid w:val="008C1B9E"/>
    <w:rsid w:val="008C2209"/>
    <w:rsid w:val="008C37E2"/>
    <w:rsid w:val="008C3AC1"/>
    <w:rsid w:val="008C413B"/>
    <w:rsid w:val="008C588F"/>
    <w:rsid w:val="008C5EBB"/>
    <w:rsid w:val="008C5F72"/>
    <w:rsid w:val="008C6A8D"/>
    <w:rsid w:val="008D09CE"/>
    <w:rsid w:val="008D0B83"/>
    <w:rsid w:val="008D104B"/>
    <w:rsid w:val="008D2305"/>
    <w:rsid w:val="008D2D14"/>
    <w:rsid w:val="008D3CE0"/>
    <w:rsid w:val="008D5349"/>
    <w:rsid w:val="008D55F9"/>
    <w:rsid w:val="008D5B7E"/>
    <w:rsid w:val="008D7713"/>
    <w:rsid w:val="008D7FD0"/>
    <w:rsid w:val="008E3278"/>
    <w:rsid w:val="008E4027"/>
    <w:rsid w:val="008E41DD"/>
    <w:rsid w:val="008E46F2"/>
    <w:rsid w:val="008E4933"/>
    <w:rsid w:val="008E53B2"/>
    <w:rsid w:val="008E5FDF"/>
    <w:rsid w:val="008E61AC"/>
    <w:rsid w:val="008E6AA6"/>
    <w:rsid w:val="008E6DAC"/>
    <w:rsid w:val="008E70C0"/>
    <w:rsid w:val="008F149E"/>
    <w:rsid w:val="008F205F"/>
    <w:rsid w:val="008F4C2D"/>
    <w:rsid w:val="008F4C46"/>
    <w:rsid w:val="008F5342"/>
    <w:rsid w:val="008F5DCC"/>
    <w:rsid w:val="008F761D"/>
    <w:rsid w:val="0090181F"/>
    <w:rsid w:val="0090273F"/>
    <w:rsid w:val="00903152"/>
    <w:rsid w:val="00903172"/>
    <w:rsid w:val="00903BDD"/>
    <w:rsid w:val="009050B8"/>
    <w:rsid w:val="00906DB7"/>
    <w:rsid w:val="0090745E"/>
    <w:rsid w:val="00910D00"/>
    <w:rsid w:val="00911D04"/>
    <w:rsid w:val="00912BA4"/>
    <w:rsid w:val="00914CBE"/>
    <w:rsid w:val="00915262"/>
    <w:rsid w:val="00915383"/>
    <w:rsid w:val="0091647E"/>
    <w:rsid w:val="009164BB"/>
    <w:rsid w:val="0091769E"/>
    <w:rsid w:val="009178C8"/>
    <w:rsid w:val="009209CB"/>
    <w:rsid w:val="0092166E"/>
    <w:rsid w:val="00922B07"/>
    <w:rsid w:val="00923190"/>
    <w:rsid w:val="00923B87"/>
    <w:rsid w:val="0092426B"/>
    <w:rsid w:val="00924791"/>
    <w:rsid w:val="0092523E"/>
    <w:rsid w:val="00927E2B"/>
    <w:rsid w:val="009307E5"/>
    <w:rsid w:val="00932AE3"/>
    <w:rsid w:val="00933FB7"/>
    <w:rsid w:val="009348C1"/>
    <w:rsid w:val="00934CAC"/>
    <w:rsid w:val="00940D30"/>
    <w:rsid w:val="00942076"/>
    <w:rsid w:val="00942AD0"/>
    <w:rsid w:val="00942CFE"/>
    <w:rsid w:val="00942F0E"/>
    <w:rsid w:val="009442C3"/>
    <w:rsid w:val="00944A80"/>
    <w:rsid w:val="00945038"/>
    <w:rsid w:val="0094661E"/>
    <w:rsid w:val="00946CB5"/>
    <w:rsid w:val="00947255"/>
    <w:rsid w:val="00947C13"/>
    <w:rsid w:val="00950BF7"/>
    <w:rsid w:val="009519C0"/>
    <w:rsid w:val="00951D84"/>
    <w:rsid w:val="00952542"/>
    <w:rsid w:val="00952CCF"/>
    <w:rsid w:val="00953195"/>
    <w:rsid w:val="009543A5"/>
    <w:rsid w:val="00954486"/>
    <w:rsid w:val="00957C75"/>
    <w:rsid w:val="00957F26"/>
    <w:rsid w:val="00960350"/>
    <w:rsid w:val="00962A5E"/>
    <w:rsid w:val="00962CD9"/>
    <w:rsid w:val="00963AC2"/>
    <w:rsid w:val="00963E99"/>
    <w:rsid w:val="00964DA6"/>
    <w:rsid w:val="009651B6"/>
    <w:rsid w:val="00970A31"/>
    <w:rsid w:val="00971AD9"/>
    <w:rsid w:val="00972766"/>
    <w:rsid w:val="0097418B"/>
    <w:rsid w:val="009765AF"/>
    <w:rsid w:val="009765C3"/>
    <w:rsid w:val="00976D63"/>
    <w:rsid w:val="009772BB"/>
    <w:rsid w:val="0098052C"/>
    <w:rsid w:val="009809A9"/>
    <w:rsid w:val="0098248A"/>
    <w:rsid w:val="00983AE6"/>
    <w:rsid w:val="009843BC"/>
    <w:rsid w:val="00984762"/>
    <w:rsid w:val="00986CBD"/>
    <w:rsid w:val="00987B2F"/>
    <w:rsid w:val="009916BE"/>
    <w:rsid w:val="00991CED"/>
    <w:rsid w:val="00991D2A"/>
    <w:rsid w:val="00992870"/>
    <w:rsid w:val="009936A8"/>
    <w:rsid w:val="00993F5B"/>
    <w:rsid w:val="009949FC"/>
    <w:rsid w:val="00996BE1"/>
    <w:rsid w:val="00996E3C"/>
    <w:rsid w:val="00997AAC"/>
    <w:rsid w:val="009A048C"/>
    <w:rsid w:val="009A1D37"/>
    <w:rsid w:val="009A1F5C"/>
    <w:rsid w:val="009A2BE8"/>
    <w:rsid w:val="009A3599"/>
    <w:rsid w:val="009A3E05"/>
    <w:rsid w:val="009A4D62"/>
    <w:rsid w:val="009A5733"/>
    <w:rsid w:val="009A5810"/>
    <w:rsid w:val="009A6579"/>
    <w:rsid w:val="009A713B"/>
    <w:rsid w:val="009B0325"/>
    <w:rsid w:val="009B06F8"/>
    <w:rsid w:val="009B3246"/>
    <w:rsid w:val="009B414D"/>
    <w:rsid w:val="009B46D3"/>
    <w:rsid w:val="009B4F49"/>
    <w:rsid w:val="009B51D5"/>
    <w:rsid w:val="009C252B"/>
    <w:rsid w:val="009C358E"/>
    <w:rsid w:val="009C3861"/>
    <w:rsid w:val="009C6AE5"/>
    <w:rsid w:val="009C7063"/>
    <w:rsid w:val="009D0263"/>
    <w:rsid w:val="009D0759"/>
    <w:rsid w:val="009D0962"/>
    <w:rsid w:val="009D09D4"/>
    <w:rsid w:val="009D19D6"/>
    <w:rsid w:val="009D1BFE"/>
    <w:rsid w:val="009D24FD"/>
    <w:rsid w:val="009D28D1"/>
    <w:rsid w:val="009D3BD8"/>
    <w:rsid w:val="009D4540"/>
    <w:rsid w:val="009D4AF6"/>
    <w:rsid w:val="009D4B8A"/>
    <w:rsid w:val="009D5711"/>
    <w:rsid w:val="009D5851"/>
    <w:rsid w:val="009D5858"/>
    <w:rsid w:val="009D6524"/>
    <w:rsid w:val="009D6818"/>
    <w:rsid w:val="009D70A5"/>
    <w:rsid w:val="009E030F"/>
    <w:rsid w:val="009E0AC7"/>
    <w:rsid w:val="009E18C4"/>
    <w:rsid w:val="009E1BAD"/>
    <w:rsid w:val="009E2242"/>
    <w:rsid w:val="009E3787"/>
    <w:rsid w:val="009E3D63"/>
    <w:rsid w:val="009E4181"/>
    <w:rsid w:val="009E440B"/>
    <w:rsid w:val="009E5130"/>
    <w:rsid w:val="009E6ED7"/>
    <w:rsid w:val="009E736A"/>
    <w:rsid w:val="009E7613"/>
    <w:rsid w:val="009F0CAD"/>
    <w:rsid w:val="009F1F1E"/>
    <w:rsid w:val="009F2F2C"/>
    <w:rsid w:val="009F3091"/>
    <w:rsid w:val="009F4481"/>
    <w:rsid w:val="009F7030"/>
    <w:rsid w:val="009F778C"/>
    <w:rsid w:val="00A00337"/>
    <w:rsid w:val="00A01AFB"/>
    <w:rsid w:val="00A0211B"/>
    <w:rsid w:val="00A02DCF"/>
    <w:rsid w:val="00A035D2"/>
    <w:rsid w:val="00A03DC5"/>
    <w:rsid w:val="00A04FDB"/>
    <w:rsid w:val="00A052C9"/>
    <w:rsid w:val="00A1086F"/>
    <w:rsid w:val="00A11C45"/>
    <w:rsid w:val="00A12EE0"/>
    <w:rsid w:val="00A13230"/>
    <w:rsid w:val="00A143FB"/>
    <w:rsid w:val="00A148D6"/>
    <w:rsid w:val="00A17F6F"/>
    <w:rsid w:val="00A200BB"/>
    <w:rsid w:val="00A202D9"/>
    <w:rsid w:val="00A20663"/>
    <w:rsid w:val="00A20E32"/>
    <w:rsid w:val="00A2136D"/>
    <w:rsid w:val="00A23315"/>
    <w:rsid w:val="00A23715"/>
    <w:rsid w:val="00A2427E"/>
    <w:rsid w:val="00A24C59"/>
    <w:rsid w:val="00A25803"/>
    <w:rsid w:val="00A26131"/>
    <w:rsid w:val="00A267F6"/>
    <w:rsid w:val="00A304A1"/>
    <w:rsid w:val="00A30C02"/>
    <w:rsid w:val="00A34551"/>
    <w:rsid w:val="00A34F59"/>
    <w:rsid w:val="00A35250"/>
    <w:rsid w:val="00A35A7D"/>
    <w:rsid w:val="00A40792"/>
    <w:rsid w:val="00A4156C"/>
    <w:rsid w:val="00A41C4A"/>
    <w:rsid w:val="00A4331D"/>
    <w:rsid w:val="00A43649"/>
    <w:rsid w:val="00A46203"/>
    <w:rsid w:val="00A46441"/>
    <w:rsid w:val="00A46662"/>
    <w:rsid w:val="00A47470"/>
    <w:rsid w:val="00A560B2"/>
    <w:rsid w:val="00A56483"/>
    <w:rsid w:val="00A56F6F"/>
    <w:rsid w:val="00A56F75"/>
    <w:rsid w:val="00A56FDF"/>
    <w:rsid w:val="00A57A06"/>
    <w:rsid w:val="00A60278"/>
    <w:rsid w:val="00A604BD"/>
    <w:rsid w:val="00A605FE"/>
    <w:rsid w:val="00A62C84"/>
    <w:rsid w:val="00A63BD5"/>
    <w:rsid w:val="00A6454A"/>
    <w:rsid w:val="00A64A8B"/>
    <w:rsid w:val="00A64D55"/>
    <w:rsid w:val="00A66FD7"/>
    <w:rsid w:val="00A67024"/>
    <w:rsid w:val="00A677F7"/>
    <w:rsid w:val="00A70BAB"/>
    <w:rsid w:val="00A73CDB"/>
    <w:rsid w:val="00A73FDC"/>
    <w:rsid w:val="00A74BB0"/>
    <w:rsid w:val="00A75918"/>
    <w:rsid w:val="00A763FC"/>
    <w:rsid w:val="00A77985"/>
    <w:rsid w:val="00A8176D"/>
    <w:rsid w:val="00A81BD5"/>
    <w:rsid w:val="00A828F5"/>
    <w:rsid w:val="00A83342"/>
    <w:rsid w:val="00A837D6"/>
    <w:rsid w:val="00A83B74"/>
    <w:rsid w:val="00A868DC"/>
    <w:rsid w:val="00A90042"/>
    <w:rsid w:val="00A91AD2"/>
    <w:rsid w:val="00A91B06"/>
    <w:rsid w:val="00A92062"/>
    <w:rsid w:val="00A92583"/>
    <w:rsid w:val="00A92B6F"/>
    <w:rsid w:val="00A94EDF"/>
    <w:rsid w:val="00A962BA"/>
    <w:rsid w:val="00A963C6"/>
    <w:rsid w:val="00A96D28"/>
    <w:rsid w:val="00A97566"/>
    <w:rsid w:val="00A97F0D"/>
    <w:rsid w:val="00AA13E4"/>
    <w:rsid w:val="00AA1E36"/>
    <w:rsid w:val="00AA23E7"/>
    <w:rsid w:val="00AA240F"/>
    <w:rsid w:val="00AA2C32"/>
    <w:rsid w:val="00AA50BA"/>
    <w:rsid w:val="00AA5D4B"/>
    <w:rsid w:val="00AA6AF0"/>
    <w:rsid w:val="00AA7C81"/>
    <w:rsid w:val="00AB087F"/>
    <w:rsid w:val="00AB0EB1"/>
    <w:rsid w:val="00AB1039"/>
    <w:rsid w:val="00AB32FA"/>
    <w:rsid w:val="00AB3F8B"/>
    <w:rsid w:val="00AB4285"/>
    <w:rsid w:val="00AB42A3"/>
    <w:rsid w:val="00AB5F6A"/>
    <w:rsid w:val="00AB6027"/>
    <w:rsid w:val="00AB6092"/>
    <w:rsid w:val="00AB64BE"/>
    <w:rsid w:val="00AB7360"/>
    <w:rsid w:val="00AB7434"/>
    <w:rsid w:val="00AC0E77"/>
    <w:rsid w:val="00AC2B0F"/>
    <w:rsid w:val="00AC3C50"/>
    <w:rsid w:val="00AC5BC9"/>
    <w:rsid w:val="00AC6F8C"/>
    <w:rsid w:val="00AC7D90"/>
    <w:rsid w:val="00AD052F"/>
    <w:rsid w:val="00AD06D8"/>
    <w:rsid w:val="00AD14E2"/>
    <w:rsid w:val="00AD1555"/>
    <w:rsid w:val="00AD1E2F"/>
    <w:rsid w:val="00AD3EB8"/>
    <w:rsid w:val="00AD3EFB"/>
    <w:rsid w:val="00AD53BD"/>
    <w:rsid w:val="00AD5F79"/>
    <w:rsid w:val="00AD6E41"/>
    <w:rsid w:val="00AE025A"/>
    <w:rsid w:val="00AE0ED2"/>
    <w:rsid w:val="00AE1851"/>
    <w:rsid w:val="00AE2A79"/>
    <w:rsid w:val="00AE356D"/>
    <w:rsid w:val="00AE3A8E"/>
    <w:rsid w:val="00AE4635"/>
    <w:rsid w:val="00AE50F4"/>
    <w:rsid w:val="00AE5163"/>
    <w:rsid w:val="00AE6107"/>
    <w:rsid w:val="00AE6217"/>
    <w:rsid w:val="00AE741E"/>
    <w:rsid w:val="00AF0784"/>
    <w:rsid w:val="00AF2D0B"/>
    <w:rsid w:val="00AF33D6"/>
    <w:rsid w:val="00AF3B69"/>
    <w:rsid w:val="00AF4251"/>
    <w:rsid w:val="00AF43CB"/>
    <w:rsid w:val="00AF4B8B"/>
    <w:rsid w:val="00B00A59"/>
    <w:rsid w:val="00B01105"/>
    <w:rsid w:val="00B0142D"/>
    <w:rsid w:val="00B01C0C"/>
    <w:rsid w:val="00B01D9F"/>
    <w:rsid w:val="00B0259E"/>
    <w:rsid w:val="00B02A8A"/>
    <w:rsid w:val="00B03359"/>
    <w:rsid w:val="00B04192"/>
    <w:rsid w:val="00B0477B"/>
    <w:rsid w:val="00B05C39"/>
    <w:rsid w:val="00B06A1A"/>
    <w:rsid w:val="00B07276"/>
    <w:rsid w:val="00B072C3"/>
    <w:rsid w:val="00B07F17"/>
    <w:rsid w:val="00B10410"/>
    <w:rsid w:val="00B10D50"/>
    <w:rsid w:val="00B10D7F"/>
    <w:rsid w:val="00B11692"/>
    <w:rsid w:val="00B118CD"/>
    <w:rsid w:val="00B124E6"/>
    <w:rsid w:val="00B12765"/>
    <w:rsid w:val="00B12BCA"/>
    <w:rsid w:val="00B12DC8"/>
    <w:rsid w:val="00B13095"/>
    <w:rsid w:val="00B136BA"/>
    <w:rsid w:val="00B14CBD"/>
    <w:rsid w:val="00B169FF"/>
    <w:rsid w:val="00B1745B"/>
    <w:rsid w:val="00B21735"/>
    <w:rsid w:val="00B21D94"/>
    <w:rsid w:val="00B22005"/>
    <w:rsid w:val="00B220F4"/>
    <w:rsid w:val="00B225E5"/>
    <w:rsid w:val="00B23622"/>
    <w:rsid w:val="00B24CBE"/>
    <w:rsid w:val="00B24EBE"/>
    <w:rsid w:val="00B26A49"/>
    <w:rsid w:val="00B27170"/>
    <w:rsid w:val="00B2761F"/>
    <w:rsid w:val="00B27A28"/>
    <w:rsid w:val="00B30417"/>
    <w:rsid w:val="00B308C2"/>
    <w:rsid w:val="00B30923"/>
    <w:rsid w:val="00B30A38"/>
    <w:rsid w:val="00B310CD"/>
    <w:rsid w:val="00B315CE"/>
    <w:rsid w:val="00B31C20"/>
    <w:rsid w:val="00B33454"/>
    <w:rsid w:val="00B337C1"/>
    <w:rsid w:val="00B34756"/>
    <w:rsid w:val="00B3717D"/>
    <w:rsid w:val="00B374B6"/>
    <w:rsid w:val="00B41403"/>
    <w:rsid w:val="00B41DAC"/>
    <w:rsid w:val="00B42407"/>
    <w:rsid w:val="00B427E3"/>
    <w:rsid w:val="00B42EAB"/>
    <w:rsid w:val="00B464FD"/>
    <w:rsid w:val="00B50660"/>
    <w:rsid w:val="00B51292"/>
    <w:rsid w:val="00B51E84"/>
    <w:rsid w:val="00B53C07"/>
    <w:rsid w:val="00B53E8A"/>
    <w:rsid w:val="00B56664"/>
    <w:rsid w:val="00B567D0"/>
    <w:rsid w:val="00B56BA2"/>
    <w:rsid w:val="00B57349"/>
    <w:rsid w:val="00B60332"/>
    <w:rsid w:val="00B61827"/>
    <w:rsid w:val="00B628E1"/>
    <w:rsid w:val="00B63788"/>
    <w:rsid w:val="00B63DE6"/>
    <w:rsid w:val="00B6650C"/>
    <w:rsid w:val="00B67490"/>
    <w:rsid w:val="00B674D7"/>
    <w:rsid w:val="00B67553"/>
    <w:rsid w:val="00B71A38"/>
    <w:rsid w:val="00B72D62"/>
    <w:rsid w:val="00B735D6"/>
    <w:rsid w:val="00B738E6"/>
    <w:rsid w:val="00B73F72"/>
    <w:rsid w:val="00B7508B"/>
    <w:rsid w:val="00B75259"/>
    <w:rsid w:val="00B75C20"/>
    <w:rsid w:val="00B76640"/>
    <w:rsid w:val="00B769C7"/>
    <w:rsid w:val="00B77682"/>
    <w:rsid w:val="00B77F5C"/>
    <w:rsid w:val="00B80647"/>
    <w:rsid w:val="00B838F7"/>
    <w:rsid w:val="00B83F3E"/>
    <w:rsid w:val="00B844FE"/>
    <w:rsid w:val="00B84839"/>
    <w:rsid w:val="00B86B84"/>
    <w:rsid w:val="00B86CC2"/>
    <w:rsid w:val="00B87876"/>
    <w:rsid w:val="00B9097D"/>
    <w:rsid w:val="00B90FC3"/>
    <w:rsid w:val="00B91034"/>
    <w:rsid w:val="00B91D7C"/>
    <w:rsid w:val="00B929D6"/>
    <w:rsid w:val="00B92C07"/>
    <w:rsid w:val="00B941CB"/>
    <w:rsid w:val="00B94B15"/>
    <w:rsid w:val="00B94D6C"/>
    <w:rsid w:val="00B9727A"/>
    <w:rsid w:val="00B975BF"/>
    <w:rsid w:val="00BA00C5"/>
    <w:rsid w:val="00BA07B0"/>
    <w:rsid w:val="00BA1C9A"/>
    <w:rsid w:val="00BA1DC7"/>
    <w:rsid w:val="00BA1E76"/>
    <w:rsid w:val="00BA1F6B"/>
    <w:rsid w:val="00BA2354"/>
    <w:rsid w:val="00BA2382"/>
    <w:rsid w:val="00BA3D12"/>
    <w:rsid w:val="00BA48BF"/>
    <w:rsid w:val="00BA7265"/>
    <w:rsid w:val="00BB0E33"/>
    <w:rsid w:val="00BB17D9"/>
    <w:rsid w:val="00BB3409"/>
    <w:rsid w:val="00BB3752"/>
    <w:rsid w:val="00BB4366"/>
    <w:rsid w:val="00BB45A5"/>
    <w:rsid w:val="00BB4BAE"/>
    <w:rsid w:val="00BB4C01"/>
    <w:rsid w:val="00BB50F0"/>
    <w:rsid w:val="00BB5CD1"/>
    <w:rsid w:val="00BB675C"/>
    <w:rsid w:val="00BB6A87"/>
    <w:rsid w:val="00BB6FD7"/>
    <w:rsid w:val="00BC03B3"/>
    <w:rsid w:val="00BC0DD1"/>
    <w:rsid w:val="00BC0F36"/>
    <w:rsid w:val="00BC24B1"/>
    <w:rsid w:val="00BC37AE"/>
    <w:rsid w:val="00BC3962"/>
    <w:rsid w:val="00BC3A80"/>
    <w:rsid w:val="00BC4966"/>
    <w:rsid w:val="00BC4A1C"/>
    <w:rsid w:val="00BC4B56"/>
    <w:rsid w:val="00BC6067"/>
    <w:rsid w:val="00BC67F5"/>
    <w:rsid w:val="00BC7278"/>
    <w:rsid w:val="00BD02A1"/>
    <w:rsid w:val="00BD163E"/>
    <w:rsid w:val="00BD1DE6"/>
    <w:rsid w:val="00BD3E90"/>
    <w:rsid w:val="00BD5B5F"/>
    <w:rsid w:val="00BD6A11"/>
    <w:rsid w:val="00BD6BAB"/>
    <w:rsid w:val="00BD7086"/>
    <w:rsid w:val="00BD70CA"/>
    <w:rsid w:val="00BD7158"/>
    <w:rsid w:val="00BE0E82"/>
    <w:rsid w:val="00BE1F59"/>
    <w:rsid w:val="00BE24C4"/>
    <w:rsid w:val="00BE27B3"/>
    <w:rsid w:val="00BE4D9E"/>
    <w:rsid w:val="00BE5F44"/>
    <w:rsid w:val="00BE730F"/>
    <w:rsid w:val="00BE78BE"/>
    <w:rsid w:val="00BE7A4C"/>
    <w:rsid w:val="00BF0DA1"/>
    <w:rsid w:val="00BF2DBD"/>
    <w:rsid w:val="00BF3067"/>
    <w:rsid w:val="00BF4DCF"/>
    <w:rsid w:val="00BF50AB"/>
    <w:rsid w:val="00BF6581"/>
    <w:rsid w:val="00BF6851"/>
    <w:rsid w:val="00BF79F3"/>
    <w:rsid w:val="00C011F8"/>
    <w:rsid w:val="00C01275"/>
    <w:rsid w:val="00C01BC2"/>
    <w:rsid w:val="00C025E0"/>
    <w:rsid w:val="00C029B3"/>
    <w:rsid w:val="00C0405D"/>
    <w:rsid w:val="00C044C2"/>
    <w:rsid w:val="00C04DF8"/>
    <w:rsid w:val="00C05BCB"/>
    <w:rsid w:val="00C05F33"/>
    <w:rsid w:val="00C07660"/>
    <w:rsid w:val="00C105EC"/>
    <w:rsid w:val="00C10F37"/>
    <w:rsid w:val="00C11118"/>
    <w:rsid w:val="00C12203"/>
    <w:rsid w:val="00C140C1"/>
    <w:rsid w:val="00C14FEC"/>
    <w:rsid w:val="00C152A6"/>
    <w:rsid w:val="00C1653A"/>
    <w:rsid w:val="00C1732A"/>
    <w:rsid w:val="00C207E4"/>
    <w:rsid w:val="00C20CC2"/>
    <w:rsid w:val="00C20F33"/>
    <w:rsid w:val="00C229BA"/>
    <w:rsid w:val="00C23927"/>
    <w:rsid w:val="00C23971"/>
    <w:rsid w:val="00C23BC7"/>
    <w:rsid w:val="00C246EC"/>
    <w:rsid w:val="00C24E49"/>
    <w:rsid w:val="00C25B11"/>
    <w:rsid w:val="00C2683F"/>
    <w:rsid w:val="00C26D8E"/>
    <w:rsid w:val="00C30039"/>
    <w:rsid w:val="00C308F3"/>
    <w:rsid w:val="00C31035"/>
    <w:rsid w:val="00C33794"/>
    <w:rsid w:val="00C344E6"/>
    <w:rsid w:val="00C35086"/>
    <w:rsid w:val="00C351BD"/>
    <w:rsid w:val="00C35A80"/>
    <w:rsid w:val="00C36097"/>
    <w:rsid w:val="00C36697"/>
    <w:rsid w:val="00C36ED8"/>
    <w:rsid w:val="00C37E68"/>
    <w:rsid w:val="00C40E24"/>
    <w:rsid w:val="00C41B42"/>
    <w:rsid w:val="00C4269D"/>
    <w:rsid w:val="00C42FF7"/>
    <w:rsid w:val="00C433A5"/>
    <w:rsid w:val="00C43E54"/>
    <w:rsid w:val="00C446A4"/>
    <w:rsid w:val="00C45121"/>
    <w:rsid w:val="00C45C70"/>
    <w:rsid w:val="00C51588"/>
    <w:rsid w:val="00C51DC4"/>
    <w:rsid w:val="00C51FBB"/>
    <w:rsid w:val="00C526C2"/>
    <w:rsid w:val="00C52866"/>
    <w:rsid w:val="00C52BD5"/>
    <w:rsid w:val="00C5305D"/>
    <w:rsid w:val="00C547A2"/>
    <w:rsid w:val="00C553A2"/>
    <w:rsid w:val="00C557D3"/>
    <w:rsid w:val="00C55A06"/>
    <w:rsid w:val="00C55F55"/>
    <w:rsid w:val="00C57AD6"/>
    <w:rsid w:val="00C60141"/>
    <w:rsid w:val="00C62506"/>
    <w:rsid w:val="00C63610"/>
    <w:rsid w:val="00C64B31"/>
    <w:rsid w:val="00C651EC"/>
    <w:rsid w:val="00C65502"/>
    <w:rsid w:val="00C65B8C"/>
    <w:rsid w:val="00C66354"/>
    <w:rsid w:val="00C66447"/>
    <w:rsid w:val="00C70230"/>
    <w:rsid w:val="00C74482"/>
    <w:rsid w:val="00C7497A"/>
    <w:rsid w:val="00C749B6"/>
    <w:rsid w:val="00C74AD1"/>
    <w:rsid w:val="00C74F17"/>
    <w:rsid w:val="00C758DA"/>
    <w:rsid w:val="00C759ED"/>
    <w:rsid w:val="00C75CAD"/>
    <w:rsid w:val="00C75E3F"/>
    <w:rsid w:val="00C76DB6"/>
    <w:rsid w:val="00C770CD"/>
    <w:rsid w:val="00C771D1"/>
    <w:rsid w:val="00C81BEC"/>
    <w:rsid w:val="00C81D3E"/>
    <w:rsid w:val="00C8330D"/>
    <w:rsid w:val="00C836DC"/>
    <w:rsid w:val="00C84333"/>
    <w:rsid w:val="00C84CCE"/>
    <w:rsid w:val="00C854C6"/>
    <w:rsid w:val="00C86C29"/>
    <w:rsid w:val="00C90D01"/>
    <w:rsid w:val="00C91266"/>
    <w:rsid w:val="00C92703"/>
    <w:rsid w:val="00C92CD2"/>
    <w:rsid w:val="00C93D16"/>
    <w:rsid w:val="00C93F60"/>
    <w:rsid w:val="00C944E7"/>
    <w:rsid w:val="00C951DE"/>
    <w:rsid w:val="00C95D46"/>
    <w:rsid w:val="00C95D93"/>
    <w:rsid w:val="00C95F5A"/>
    <w:rsid w:val="00C96BD9"/>
    <w:rsid w:val="00C97383"/>
    <w:rsid w:val="00C97570"/>
    <w:rsid w:val="00CA0276"/>
    <w:rsid w:val="00CA10CA"/>
    <w:rsid w:val="00CA1586"/>
    <w:rsid w:val="00CA1931"/>
    <w:rsid w:val="00CA198B"/>
    <w:rsid w:val="00CA219D"/>
    <w:rsid w:val="00CA33D5"/>
    <w:rsid w:val="00CA6A28"/>
    <w:rsid w:val="00CB04EE"/>
    <w:rsid w:val="00CB0E65"/>
    <w:rsid w:val="00CB222C"/>
    <w:rsid w:val="00CB2A66"/>
    <w:rsid w:val="00CB3935"/>
    <w:rsid w:val="00CB402B"/>
    <w:rsid w:val="00CB442F"/>
    <w:rsid w:val="00CB4E11"/>
    <w:rsid w:val="00CB50C5"/>
    <w:rsid w:val="00CB5739"/>
    <w:rsid w:val="00CB5B24"/>
    <w:rsid w:val="00CB64FC"/>
    <w:rsid w:val="00CB6F74"/>
    <w:rsid w:val="00CB7BC5"/>
    <w:rsid w:val="00CC0963"/>
    <w:rsid w:val="00CC159A"/>
    <w:rsid w:val="00CC1FCE"/>
    <w:rsid w:val="00CC2441"/>
    <w:rsid w:val="00CC27C9"/>
    <w:rsid w:val="00CC28E1"/>
    <w:rsid w:val="00CC32E8"/>
    <w:rsid w:val="00CC5F07"/>
    <w:rsid w:val="00CC61B0"/>
    <w:rsid w:val="00CD01B6"/>
    <w:rsid w:val="00CD0284"/>
    <w:rsid w:val="00CD028B"/>
    <w:rsid w:val="00CD1E9C"/>
    <w:rsid w:val="00CD2105"/>
    <w:rsid w:val="00CD31F1"/>
    <w:rsid w:val="00CD3F8D"/>
    <w:rsid w:val="00CD4CD1"/>
    <w:rsid w:val="00CD5253"/>
    <w:rsid w:val="00CD769C"/>
    <w:rsid w:val="00CD7F93"/>
    <w:rsid w:val="00CE3362"/>
    <w:rsid w:val="00CE3B32"/>
    <w:rsid w:val="00CE4AF4"/>
    <w:rsid w:val="00CE5240"/>
    <w:rsid w:val="00CE58D8"/>
    <w:rsid w:val="00CE5DB4"/>
    <w:rsid w:val="00CE6509"/>
    <w:rsid w:val="00CE6E08"/>
    <w:rsid w:val="00CF012A"/>
    <w:rsid w:val="00CF0427"/>
    <w:rsid w:val="00CF0A00"/>
    <w:rsid w:val="00CF1069"/>
    <w:rsid w:val="00CF2B83"/>
    <w:rsid w:val="00CF434A"/>
    <w:rsid w:val="00D006C5"/>
    <w:rsid w:val="00D013F8"/>
    <w:rsid w:val="00D01665"/>
    <w:rsid w:val="00D01FF6"/>
    <w:rsid w:val="00D03C7E"/>
    <w:rsid w:val="00D04C33"/>
    <w:rsid w:val="00D04D7B"/>
    <w:rsid w:val="00D0654C"/>
    <w:rsid w:val="00D06AC4"/>
    <w:rsid w:val="00D07C69"/>
    <w:rsid w:val="00D07DA7"/>
    <w:rsid w:val="00D1031B"/>
    <w:rsid w:val="00D13C07"/>
    <w:rsid w:val="00D167DF"/>
    <w:rsid w:val="00D16CF6"/>
    <w:rsid w:val="00D17F02"/>
    <w:rsid w:val="00D20989"/>
    <w:rsid w:val="00D20DB6"/>
    <w:rsid w:val="00D20FDB"/>
    <w:rsid w:val="00D224A5"/>
    <w:rsid w:val="00D23A3B"/>
    <w:rsid w:val="00D2491C"/>
    <w:rsid w:val="00D26981"/>
    <w:rsid w:val="00D26EBF"/>
    <w:rsid w:val="00D27298"/>
    <w:rsid w:val="00D2797C"/>
    <w:rsid w:val="00D30EC3"/>
    <w:rsid w:val="00D322CE"/>
    <w:rsid w:val="00D32692"/>
    <w:rsid w:val="00D3307A"/>
    <w:rsid w:val="00D3415B"/>
    <w:rsid w:val="00D354AC"/>
    <w:rsid w:val="00D35600"/>
    <w:rsid w:val="00D36CF7"/>
    <w:rsid w:val="00D36E62"/>
    <w:rsid w:val="00D37382"/>
    <w:rsid w:val="00D405F5"/>
    <w:rsid w:val="00D41B04"/>
    <w:rsid w:val="00D4248B"/>
    <w:rsid w:val="00D427AE"/>
    <w:rsid w:val="00D42BAB"/>
    <w:rsid w:val="00D4344F"/>
    <w:rsid w:val="00D449A7"/>
    <w:rsid w:val="00D44D2E"/>
    <w:rsid w:val="00D45268"/>
    <w:rsid w:val="00D456A7"/>
    <w:rsid w:val="00D45733"/>
    <w:rsid w:val="00D45E14"/>
    <w:rsid w:val="00D5179D"/>
    <w:rsid w:val="00D520DB"/>
    <w:rsid w:val="00D541E2"/>
    <w:rsid w:val="00D54229"/>
    <w:rsid w:val="00D5432B"/>
    <w:rsid w:val="00D54E7B"/>
    <w:rsid w:val="00D54EA5"/>
    <w:rsid w:val="00D5515F"/>
    <w:rsid w:val="00D55288"/>
    <w:rsid w:val="00D561CD"/>
    <w:rsid w:val="00D566B3"/>
    <w:rsid w:val="00D61623"/>
    <w:rsid w:val="00D62AE3"/>
    <w:rsid w:val="00D63A01"/>
    <w:rsid w:val="00D63C72"/>
    <w:rsid w:val="00D65666"/>
    <w:rsid w:val="00D66A32"/>
    <w:rsid w:val="00D70E51"/>
    <w:rsid w:val="00D71484"/>
    <w:rsid w:val="00D71EC5"/>
    <w:rsid w:val="00D720D4"/>
    <w:rsid w:val="00D7426D"/>
    <w:rsid w:val="00D74EF8"/>
    <w:rsid w:val="00D7597D"/>
    <w:rsid w:val="00D7625D"/>
    <w:rsid w:val="00D76497"/>
    <w:rsid w:val="00D77067"/>
    <w:rsid w:val="00D80B5E"/>
    <w:rsid w:val="00D81276"/>
    <w:rsid w:val="00D81468"/>
    <w:rsid w:val="00D82436"/>
    <w:rsid w:val="00D8320F"/>
    <w:rsid w:val="00D845C1"/>
    <w:rsid w:val="00D847E8"/>
    <w:rsid w:val="00D85168"/>
    <w:rsid w:val="00D87726"/>
    <w:rsid w:val="00D90431"/>
    <w:rsid w:val="00D904FB"/>
    <w:rsid w:val="00D90CEC"/>
    <w:rsid w:val="00D926B9"/>
    <w:rsid w:val="00D928EB"/>
    <w:rsid w:val="00D92E61"/>
    <w:rsid w:val="00D95C30"/>
    <w:rsid w:val="00D96393"/>
    <w:rsid w:val="00D964BD"/>
    <w:rsid w:val="00D9694B"/>
    <w:rsid w:val="00D972CD"/>
    <w:rsid w:val="00DA0FA7"/>
    <w:rsid w:val="00DA1CAC"/>
    <w:rsid w:val="00DA2831"/>
    <w:rsid w:val="00DA28CA"/>
    <w:rsid w:val="00DA2BE7"/>
    <w:rsid w:val="00DA2D18"/>
    <w:rsid w:val="00DA3E7B"/>
    <w:rsid w:val="00DA44C2"/>
    <w:rsid w:val="00DA5157"/>
    <w:rsid w:val="00DA5C84"/>
    <w:rsid w:val="00DA5FD2"/>
    <w:rsid w:val="00DB15F4"/>
    <w:rsid w:val="00DB161F"/>
    <w:rsid w:val="00DB1A6D"/>
    <w:rsid w:val="00DB2716"/>
    <w:rsid w:val="00DB2787"/>
    <w:rsid w:val="00DB2A90"/>
    <w:rsid w:val="00DB3E85"/>
    <w:rsid w:val="00DB49DF"/>
    <w:rsid w:val="00DB54F8"/>
    <w:rsid w:val="00DB5A52"/>
    <w:rsid w:val="00DB70BE"/>
    <w:rsid w:val="00DB74C8"/>
    <w:rsid w:val="00DB7604"/>
    <w:rsid w:val="00DC180D"/>
    <w:rsid w:val="00DC1DDF"/>
    <w:rsid w:val="00DC22D1"/>
    <w:rsid w:val="00DC274E"/>
    <w:rsid w:val="00DC3120"/>
    <w:rsid w:val="00DC366F"/>
    <w:rsid w:val="00DC4BB6"/>
    <w:rsid w:val="00DC50B0"/>
    <w:rsid w:val="00DC6683"/>
    <w:rsid w:val="00DC7022"/>
    <w:rsid w:val="00DC7AC2"/>
    <w:rsid w:val="00DC7BF9"/>
    <w:rsid w:val="00DD188B"/>
    <w:rsid w:val="00DD2544"/>
    <w:rsid w:val="00DD2CEF"/>
    <w:rsid w:val="00DD2DDC"/>
    <w:rsid w:val="00DD3BCE"/>
    <w:rsid w:val="00DD4045"/>
    <w:rsid w:val="00DD42F3"/>
    <w:rsid w:val="00DD48AD"/>
    <w:rsid w:val="00DD50DF"/>
    <w:rsid w:val="00DD7368"/>
    <w:rsid w:val="00DE0020"/>
    <w:rsid w:val="00DE02F9"/>
    <w:rsid w:val="00DE0A9A"/>
    <w:rsid w:val="00DE2C9C"/>
    <w:rsid w:val="00DE38EB"/>
    <w:rsid w:val="00DE3E24"/>
    <w:rsid w:val="00DE4E84"/>
    <w:rsid w:val="00DE62E9"/>
    <w:rsid w:val="00DE6F04"/>
    <w:rsid w:val="00DE6F4C"/>
    <w:rsid w:val="00DE7DF0"/>
    <w:rsid w:val="00DF078C"/>
    <w:rsid w:val="00DF0A9F"/>
    <w:rsid w:val="00DF242D"/>
    <w:rsid w:val="00DF2855"/>
    <w:rsid w:val="00DF425D"/>
    <w:rsid w:val="00DF512A"/>
    <w:rsid w:val="00DF57D5"/>
    <w:rsid w:val="00DF68C4"/>
    <w:rsid w:val="00E0054A"/>
    <w:rsid w:val="00E06B3D"/>
    <w:rsid w:val="00E076FD"/>
    <w:rsid w:val="00E07EA8"/>
    <w:rsid w:val="00E100C4"/>
    <w:rsid w:val="00E107E2"/>
    <w:rsid w:val="00E11DE3"/>
    <w:rsid w:val="00E1342D"/>
    <w:rsid w:val="00E13ABA"/>
    <w:rsid w:val="00E141DC"/>
    <w:rsid w:val="00E14A02"/>
    <w:rsid w:val="00E14F0F"/>
    <w:rsid w:val="00E154EA"/>
    <w:rsid w:val="00E1596E"/>
    <w:rsid w:val="00E15FB7"/>
    <w:rsid w:val="00E16C40"/>
    <w:rsid w:val="00E16DA7"/>
    <w:rsid w:val="00E17049"/>
    <w:rsid w:val="00E1795C"/>
    <w:rsid w:val="00E2087D"/>
    <w:rsid w:val="00E226C3"/>
    <w:rsid w:val="00E23BAF"/>
    <w:rsid w:val="00E257BB"/>
    <w:rsid w:val="00E2688C"/>
    <w:rsid w:val="00E30042"/>
    <w:rsid w:val="00E31CA0"/>
    <w:rsid w:val="00E3271D"/>
    <w:rsid w:val="00E33360"/>
    <w:rsid w:val="00E33558"/>
    <w:rsid w:val="00E33D26"/>
    <w:rsid w:val="00E33FD1"/>
    <w:rsid w:val="00E355F4"/>
    <w:rsid w:val="00E36A27"/>
    <w:rsid w:val="00E371C1"/>
    <w:rsid w:val="00E37FD1"/>
    <w:rsid w:val="00E4036B"/>
    <w:rsid w:val="00E4213E"/>
    <w:rsid w:val="00E43EC3"/>
    <w:rsid w:val="00E45485"/>
    <w:rsid w:val="00E46094"/>
    <w:rsid w:val="00E461BB"/>
    <w:rsid w:val="00E51405"/>
    <w:rsid w:val="00E51563"/>
    <w:rsid w:val="00E5193C"/>
    <w:rsid w:val="00E51CEA"/>
    <w:rsid w:val="00E52181"/>
    <w:rsid w:val="00E5220A"/>
    <w:rsid w:val="00E535BC"/>
    <w:rsid w:val="00E542C3"/>
    <w:rsid w:val="00E5479C"/>
    <w:rsid w:val="00E55891"/>
    <w:rsid w:val="00E55DFD"/>
    <w:rsid w:val="00E5619D"/>
    <w:rsid w:val="00E5690D"/>
    <w:rsid w:val="00E56C60"/>
    <w:rsid w:val="00E57309"/>
    <w:rsid w:val="00E61614"/>
    <w:rsid w:val="00E61D35"/>
    <w:rsid w:val="00E62598"/>
    <w:rsid w:val="00E63334"/>
    <w:rsid w:val="00E641AC"/>
    <w:rsid w:val="00E64546"/>
    <w:rsid w:val="00E657CD"/>
    <w:rsid w:val="00E678BA"/>
    <w:rsid w:val="00E6793C"/>
    <w:rsid w:val="00E71445"/>
    <w:rsid w:val="00E7199D"/>
    <w:rsid w:val="00E721D0"/>
    <w:rsid w:val="00E73947"/>
    <w:rsid w:val="00E74BDC"/>
    <w:rsid w:val="00E75C65"/>
    <w:rsid w:val="00E75C9D"/>
    <w:rsid w:val="00E76E0E"/>
    <w:rsid w:val="00E8063A"/>
    <w:rsid w:val="00E819BD"/>
    <w:rsid w:val="00E81A92"/>
    <w:rsid w:val="00E8328E"/>
    <w:rsid w:val="00E83D07"/>
    <w:rsid w:val="00E84221"/>
    <w:rsid w:val="00E842FB"/>
    <w:rsid w:val="00E84EFA"/>
    <w:rsid w:val="00E85F26"/>
    <w:rsid w:val="00E93274"/>
    <w:rsid w:val="00E94937"/>
    <w:rsid w:val="00E949A0"/>
    <w:rsid w:val="00E94F3E"/>
    <w:rsid w:val="00E95417"/>
    <w:rsid w:val="00E9696A"/>
    <w:rsid w:val="00E96BD6"/>
    <w:rsid w:val="00EA04B7"/>
    <w:rsid w:val="00EA09FF"/>
    <w:rsid w:val="00EA0FF0"/>
    <w:rsid w:val="00EA18AC"/>
    <w:rsid w:val="00EA18BA"/>
    <w:rsid w:val="00EA28B6"/>
    <w:rsid w:val="00EA3844"/>
    <w:rsid w:val="00EA3910"/>
    <w:rsid w:val="00EA3C4C"/>
    <w:rsid w:val="00EA44D7"/>
    <w:rsid w:val="00EA476A"/>
    <w:rsid w:val="00EA5F82"/>
    <w:rsid w:val="00EA6774"/>
    <w:rsid w:val="00EA7125"/>
    <w:rsid w:val="00EA7706"/>
    <w:rsid w:val="00EA782C"/>
    <w:rsid w:val="00EA7B15"/>
    <w:rsid w:val="00EB14DE"/>
    <w:rsid w:val="00EB2FF8"/>
    <w:rsid w:val="00EB3606"/>
    <w:rsid w:val="00EB3D42"/>
    <w:rsid w:val="00EB53F2"/>
    <w:rsid w:val="00EB567D"/>
    <w:rsid w:val="00EB5863"/>
    <w:rsid w:val="00EB6C8E"/>
    <w:rsid w:val="00EB7509"/>
    <w:rsid w:val="00EB7E0F"/>
    <w:rsid w:val="00EC09C1"/>
    <w:rsid w:val="00EC150E"/>
    <w:rsid w:val="00EC1908"/>
    <w:rsid w:val="00EC2132"/>
    <w:rsid w:val="00EC229A"/>
    <w:rsid w:val="00EC6206"/>
    <w:rsid w:val="00EC65E7"/>
    <w:rsid w:val="00EC6788"/>
    <w:rsid w:val="00EC67A1"/>
    <w:rsid w:val="00EC6FB5"/>
    <w:rsid w:val="00EC76ED"/>
    <w:rsid w:val="00ED4203"/>
    <w:rsid w:val="00ED450A"/>
    <w:rsid w:val="00ED4A4C"/>
    <w:rsid w:val="00ED4DE2"/>
    <w:rsid w:val="00ED50F9"/>
    <w:rsid w:val="00ED69D2"/>
    <w:rsid w:val="00ED7C63"/>
    <w:rsid w:val="00EE00B5"/>
    <w:rsid w:val="00EE108E"/>
    <w:rsid w:val="00EE1256"/>
    <w:rsid w:val="00EE1977"/>
    <w:rsid w:val="00EE1DC6"/>
    <w:rsid w:val="00EE2286"/>
    <w:rsid w:val="00EE36EF"/>
    <w:rsid w:val="00EE6267"/>
    <w:rsid w:val="00EE636E"/>
    <w:rsid w:val="00EE6408"/>
    <w:rsid w:val="00EE74D8"/>
    <w:rsid w:val="00EE776C"/>
    <w:rsid w:val="00EF00F1"/>
    <w:rsid w:val="00EF016D"/>
    <w:rsid w:val="00EF02C6"/>
    <w:rsid w:val="00EF139A"/>
    <w:rsid w:val="00EF14E3"/>
    <w:rsid w:val="00EF36B6"/>
    <w:rsid w:val="00EF3A36"/>
    <w:rsid w:val="00EF465A"/>
    <w:rsid w:val="00EF4AB8"/>
    <w:rsid w:val="00EF7889"/>
    <w:rsid w:val="00EF7CB8"/>
    <w:rsid w:val="00EF7E65"/>
    <w:rsid w:val="00F00119"/>
    <w:rsid w:val="00F00838"/>
    <w:rsid w:val="00F00D41"/>
    <w:rsid w:val="00F03A3E"/>
    <w:rsid w:val="00F03B42"/>
    <w:rsid w:val="00F04649"/>
    <w:rsid w:val="00F047C3"/>
    <w:rsid w:val="00F061D5"/>
    <w:rsid w:val="00F0694B"/>
    <w:rsid w:val="00F07C1B"/>
    <w:rsid w:val="00F07D53"/>
    <w:rsid w:val="00F10ADE"/>
    <w:rsid w:val="00F10E18"/>
    <w:rsid w:val="00F123C4"/>
    <w:rsid w:val="00F142C6"/>
    <w:rsid w:val="00F15B0E"/>
    <w:rsid w:val="00F17CD7"/>
    <w:rsid w:val="00F206E2"/>
    <w:rsid w:val="00F20B69"/>
    <w:rsid w:val="00F212AC"/>
    <w:rsid w:val="00F21B10"/>
    <w:rsid w:val="00F21F5F"/>
    <w:rsid w:val="00F23B9A"/>
    <w:rsid w:val="00F23D1E"/>
    <w:rsid w:val="00F258B5"/>
    <w:rsid w:val="00F25A3A"/>
    <w:rsid w:val="00F26531"/>
    <w:rsid w:val="00F26BE0"/>
    <w:rsid w:val="00F27465"/>
    <w:rsid w:val="00F27A17"/>
    <w:rsid w:val="00F313C1"/>
    <w:rsid w:val="00F32AD4"/>
    <w:rsid w:val="00F32C77"/>
    <w:rsid w:val="00F32D49"/>
    <w:rsid w:val="00F33A0A"/>
    <w:rsid w:val="00F34920"/>
    <w:rsid w:val="00F361C2"/>
    <w:rsid w:val="00F3620F"/>
    <w:rsid w:val="00F36C36"/>
    <w:rsid w:val="00F3777A"/>
    <w:rsid w:val="00F37B5A"/>
    <w:rsid w:val="00F37E8A"/>
    <w:rsid w:val="00F37F71"/>
    <w:rsid w:val="00F4077A"/>
    <w:rsid w:val="00F409AA"/>
    <w:rsid w:val="00F40C79"/>
    <w:rsid w:val="00F40CCA"/>
    <w:rsid w:val="00F411E5"/>
    <w:rsid w:val="00F4135A"/>
    <w:rsid w:val="00F41637"/>
    <w:rsid w:val="00F418C0"/>
    <w:rsid w:val="00F4276B"/>
    <w:rsid w:val="00F42CBD"/>
    <w:rsid w:val="00F4354D"/>
    <w:rsid w:val="00F44DE0"/>
    <w:rsid w:val="00F45653"/>
    <w:rsid w:val="00F46988"/>
    <w:rsid w:val="00F50BCE"/>
    <w:rsid w:val="00F5138E"/>
    <w:rsid w:val="00F516FB"/>
    <w:rsid w:val="00F531F5"/>
    <w:rsid w:val="00F53D8B"/>
    <w:rsid w:val="00F54172"/>
    <w:rsid w:val="00F5492E"/>
    <w:rsid w:val="00F54A24"/>
    <w:rsid w:val="00F54AE1"/>
    <w:rsid w:val="00F5514E"/>
    <w:rsid w:val="00F55467"/>
    <w:rsid w:val="00F55621"/>
    <w:rsid w:val="00F5672C"/>
    <w:rsid w:val="00F60D93"/>
    <w:rsid w:val="00F61FC5"/>
    <w:rsid w:val="00F63164"/>
    <w:rsid w:val="00F63245"/>
    <w:rsid w:val="00F63916"/>
    <w:rsid w:val="00F63942"/>
    <w:rsid w:val="00F66F9F"/>
    <w:rsid w:val="00F7020B"/>
    <w:rsid w:val="00F709C0"/>
    <w:rsid w:val="00F70FE2"/>
    <w:rsid w:val="00F72E8A"/>
    <w:rsid w:val="00F73D5B"/>
    <w:rsid w:val="00F76F0C"/>
    <w:rsid w:val="00F77536"/>
    <w:rsid w:val="00F77A5F"/>
    <w:rsid w:val="00F83C75"/>
    <w:rsid w:val="00F85BFF"/>
    <w:rsid w:val="00F85C01"/>
    <w:rsid w:val="00F86C82"/>
    <w:rsid w:val="00F879E2"/>
    <w:rsid w:val="00F92D1F"/>
    <w:rsid w:val="00F932B4"/>
    <w:rsid w:val="00F9347E"/>
    <w:rsid w:val="00F940E4"/>
    <w:rsid w:val="00F9419E"/>
    <w:rsid w:val="00F9517D"/>
    <w:rsid w:val="00F95976"/>
    <w:rsid w:val="00F95A1F"/>
    <w:rsid w:val="00F95EF9"/>
    <w:rsid w:val="00F9604A"/>
    <w:rsid w:val="00F9672A"/>
    <w:rsid w:val="00FA08BF"/>
    <w:rsid w:val="00FA0FCC"/>
    <w:rsid w:val="00FA21F1"/>
    <w:rsid w:val="00FA25BD"/>
    <w:rsid w:val="00FA2F77"/>
    <w:rsid w:val="00FA374B"/>
    <w:rsid w:val="00FA3E7A"/>
    <w:rsid w:val="00FA4709"/>
    <w:rsid w:val="00FA4B1E"/>
    <w:rsid w:val="00FA5613"/>
    <w:rsid w:val="00FA6893"/>
    <w:rsid w:val="00FA7E52"/>
    <w:rsid w:val="00FB05E3"/>
    <w:rsid w:val="00FB13FB"/>
    <w:rsid w:val="00FB1C73"/>
    <w:rsid w:val="00FB2683"/>
    <w:rsid w:val="00FB2F95"/>
    <w:rsid w:val="00FB3C8B"/>
    <w:rsid w:val="00FB41A7"/>
    <w:rsid w:val="00FB43BD"/>
    <w:rsid w:val="00FB4679"/>
    <w:rsid w:val="00FB533A"/>
    <w:rsid w:val="00FB6077"/>
    <w:rsid w:val="00FB7A86"/>
    <w:rsid w:val="00FC0511"/>
    <w:rsid w:val="00FC0953"/>
    <w:rsid w:val="00FC0A9D"/>
    <w:rsid w:val="00FC0F3A"/>
    <w:rsid w:val="00FC122E"/>
    <w:rsid w:val="00FC21B5"/>
    <w:rsid w:val="00FC5544"/>
    <w:rsid w:val="00FD12FB"/>
    <w:rsid w:val="00FD1A3A"/>
    <w:rsid w:val="00FD2B45"/>
    <w:rsid w:val="00FD2B76"/>
    <w:rsid w:val="00FD3739"/>
    <w:rsid w:val="00FD374E"/>
    <w:rsid w:val="00FD5F58"/>
    <w:rsid w:val="00FD6039"/>
    <w:rsid w:val="00FD77D0"/>
    <w:rsid w:val="00FD7FF3"/>
    <w:rsid w:val="00FE1556"/>
    <w:rsid w:val="00FE24E0"/>
    <w:rsid w:val="00FE2D86"/>
    <w:rsid w:val="00FE5847"/>
    <w:rsid w:val="00FE7C57"/>
    <w:rsid w:val="00FF0656"/>
    <w:rsid w:val="00FF0DFD"/>
    <w:rsid w:val="00FF11A5"/>
    <w:rsid w:val="00FF298F"/>
    <w:rsid w:val="00FF30D8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61967115-F751-42FA-B008-D5F6EA96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1E3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6F1E32"/>
    <w:pPr>
      <w:keepNext/>
      <w:tabs>
        <w:tab w:val="right" w:leader="dot" w:pos="8460"/>
      </w:tabs>
      <w:spacing w:before="240" w:after="120" w:line="276" w:lineRule="auto"/>
      <w:outlineLvl w:val="0"/>
    </w:pPr>
    <w:rPr>
      <w:rFonts w:eastAsiaTheme="minorHAnsi" w:cs="Arial"/>
      <w:b/>
      <w:bCs/>
      <w:sz w:val="32"/>
      <w:szCs w:val="22"/>
    </w:rPr>
  </w:style>
  <w:style w:type="paragraph" w:styleId="Heading2">
    <w:name w:val="heading 2"/>
    <w:basedOn w:val="Normal"/>
    <w:link w:val="Heading2Char"/>
    <w:qFormat/>
    <w:rsid w:val="006F1E32"/>
    <w:pPr>
      <w:keepNext/>
      <w:spacing w:before="240" w:after="120" w:line="240" w:lineRule="exact"/>
      <w:outlineLvl w:val="1"/>
    </w:pPr>
    <w:rPr>
      <w:rFonts w:eastAsiaTheme="minorHAnsi" w:cstheme="minorBidi"/>
      <w:b/>
      <w:sz w:val="24"/>
      <w:szCs w:val="22"/>
    </w:rPr>
  </w:style>
  <w:style w:type="paragraph" w:styleId="Heading3">
    <w:name w:val="heading 3"/>
    <w:basedOn w:val="Normal"/>
    <w:next w:val="Normal"/>
    <w:link w:val="Heading3Char"/>
    <w:rsid w:val="006F1E32"/>
    <w:pPr>
      <w:keepNext/>
      <w:spacing w:after="200" w:line="240" w:lineRule="exact"/>
      <w:ind w:left="360" w:hanging="360"/>
      <w:outlineLvl w:val="2"/>
    </w:pPr>
    <w:rPr>
      <w:rFonts w:eastAsiaTheme="minorHAnsi" w:cstheme="minorBidi"/>
      <w:b/>
      <w:sz w:val="22"/>
      <w:szCs w:val="22"/>
    </w:rPr>
  </w:style>
  <w:style w:type="paragraph" w:styleId="Heading4">
    <w:name w:val="heading 4"/>
    <w:basedOn w:val="Normal"/>
    <w:next w:val="Normal"/>
    <w:rsid w:val="006F1E32"/>
    <w:pPr>
      <w:keepNext/>
      <w:outlineLvl w:val="3"/>
    </w:pPr>
    <w:rPr>
      <w:rFonts w:cs="Arial"/>
      <w:b/>
      <w:bCs/>
      <w:sz w:val="24"/>
    </w:rPr>
  </w:style>
  <w:style w:type="paragraph" w:styleId="Heading5">
    <w:name w:val="heading 5"/>
    <w:basedOn w:val="Normal"/>
    <w:next w:val="Normal"/>
    <w:rsid w:val="006F1E32"/>
    <w:pPr>
      <w:keepNext/>
      <w:spacing w:line="240" w:lineRule="exact"/>
      <w:ind w:left="360" w:hanging="360"/>
      <w:jc w:val="both"/>
      <w:outlineLvl w:val="4"/>
    </w:pPr>
    <w:rPr>
      <w:b/>
    </w:rPr>
  </w:style>
  <w:style w:type="paragraph" w:styleId="Heading6">
    <w:name w:val="heading 6"/>
    <w:basedOn w:val="Normal"/>
    <w:next w:val="Normal"/>
    <w:rsid w:val="006F1E32"/>
    <w:pPr>
      <w:keepNext/>
      <w:spacing w:before="60"/>
      <w:outlineLvl w:val="5"/>
    </w:pPr>
    <w:rPr>
      <w:b/>
      <w:bCs/>
    </w:rPr>
  </w:style>
  <w:style w:type="paragraph" w:styleId="Heading7">
    <w:name w:val="heading 7"/>
    <w:basedOn w:val="Normal"/>
    <w:next w:val="Normal"/>
    <w:rsid w:val="006F1E3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rsid w:val="006F1E32"/>
    <w:pPr>
      <w:keepNext/>
      <w:spacing w:before="240" w:after="120"/>
      <w:outlineLvl w:val="7"/>
    </w:pPr>
    <w:rPr>
      <w:b/>
      <w:bCs/>
      <w:color w:val="000000"/>
      <w:szCs w:val="24"/>
    </w:rPr>
  </w:style>
  <w:style w:type="paragraph" w:styleId="Heading9">
    <w:name w:val="heading 9"/>
    <w:basedOn w:val="Normal"/>
    <w:next w:val="Normal"/>
    <w:rsid w:val="006F1E32"/>
    <w:pPr>
      <w:keepNext/>
      <w:spacing w:before="20" w:after="20"/>
      <w:jc w:val="center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F1E32"/>
    <w:rPr>
      <w:rFonts w:ascii="Arial" w:eastAsiaTheme="minorHAnsi" w:hAnsi="Arial" w:cstheme="minorBidi"/>
      <w:b/>
      <w:sz w:val="24"/>
      <w:szCs w:val="22"/>
    </w:rPr>
  </w:style>
  <w:style w:type="paragraph" w:styleId="Header">
    <w:name w:val="header"/>
    <w:basedOn w:val="Normal"/>
    <w:rsid w:val="006F1E32"/>
    <w:pPr>
      <w:tabs>
        <w:tab w:val="center" w:pos="4320"/>
        <w:tab w:val="right" w:pos="8640"/>
      </w:tabs>
    </w:pPr>
  </w:style>
  <w:style w:type="paragraph" w:customStyle="1" w:styleId="Body">
    <w:name w:val="Body"/>
    <w:link w:val="BodyChar1"/>
    <w:qFormat/>
    <w:rsid w:val="006F1E32"/>
    <w:pPr>
      <w:autoSpaceDE w:val="0"/>
      <w:autoSpaceDN w:val="0"/>
      <w:adjustRightInd w:val="0"/>
      <w:spacing w:before="60" w:after="120"/>
      <w:jc w:val="both"/>
    </w:pPr>
    <w:rPr>
      <w:rFonts w:ascii="Arial" w:hAnsi="Arial" w:cs="Arial"/>
      <w:color w:val="000000"/>
      <w:sz w:val="19"/>
    </w:rPr>
  </w:style>
  <w:style w:type="character" w:customStyle="1" w:styleId="BodyChar1">
    <w:name w:val="Body Char1"/>
    <w:basedOn w:val="DefaultParagraphFont"/>
    <w:link w:val="Body"/>
    <w:rsid w:val="006F1E32"/>
    <w:rPr>
      <w:rFonts w:ascii="Arial" w:hAnsi="Arial" w:cs="Arial"/>
      <w:color w:val="000000"/>
      <w:sz w:val="19"/>
    </w:rPr>
  </w:style>
  <w:style w:type="paragraph" w:customStyle="1" w:styleId="Number">
    <w:name w:val="Number"/>
    <w:link w:val="NumberChar"/>
    <w:qFormat/>
    <w:rsid w:val="006F1E32"/>
    <w:pPr>
      <w:numPr>
        <w:numId w:val="5"/>
      </w:numPr>
      <w:spacing w:before="60" w:after="120"/>
      <w:ind w:left="360" w:hanging="360"/>
      <w:jc w:val="both"/>
    </w:pPr>
    <w:rPr>
      <w:rFonts w:ascii="Arial" w:eastAsia="細明體" w:hAnsi="Arial"/>
      <w:snapToGrid w:val="0"/>
      <w:sz w:val="19"/>
    </w:rPr>
  </w:style>
  <w:style w:type="paragraph" w:customStyle="1" w:styleId="Bullet">
    <w:name w:val="Bullet"/>
    <w:autoRedefine/>
    <w:rsid w:val="006F1E32"/>
    <w:pPr>
      <w:tabs>
        <w:tab w:val="num" w:pos="576"/>
      </w:tabs>
      <w:ind w:left="576" w:hanging="432"/>
    </w:pPr>
    <w:rPr>
      <w:rFonts w:ascii="Arial" w:hAnsi="Arial"/>
      <w:snapToGrid w:val="0"/>
    </w:rPr>
  </w:style>
  <w:style w:type="paragraph" w:customStyle="1" w:styleId="PartsList">
    <w:name w:val="Parts List"/>
    <w:basedOn w:val="Normal"/>
    <w:qFormat/>
    <w:rsid w:val="006F1E32"/>
    <w:pPr>
      <w:tabs>
        <w:tab w:val="left" w:leader="dot" w:pos="1008"/>
        <w:tab w:val="left" w:leader="dot" w:pos="2880"/>
        <w:tab w:val="left" w:leader="dot" w:pos="7200"/>
        <w:tab w:val="right" w:leader="dot" w:pos="9360"/>
      </w:tabs>
    </w:pPr>
    <w:rPr>
      <w:rFonts w:eastAsiaTheme="minorHAnsi" w:cstheme="minorBidi"/>
      <w:sz w:val="19"/>
      <w:szCs w:val="22"/>
    </w:rPr>
  </w:style>
  <w:style w:type="paragraph" w:customStyle="1" w:styleId="PartsListHeader">
    <w:name w:val="Parts List Header"/>
    <w:basedOn w:val="Normal"/>
    <w:autoRedefine/>
    <w:qFormat/>
    <w:rsid w:val="006F1E32"/>
    <w:pPr>
      <w:tabs>
        <w:tab w:val="left" w:pos="1008"/>
        <w:tab w:val="left" w:pos="2880"/>
        <w:tab w:val="left" w:pos="7200"/>
        <w:tab w:val="right" w:pos="9360"/>
      </w:tabs>
      <w:spacing w:before="240" w:after="120" w:line="240" w:lineRule="exact"/>
    </w:pPr>
    <w:rPr>
      <w:rFonts w:eastAsiaTheme="minorHAnsi" w:cstheme="minorBidi"/>
      <w:b/>
      <w:szCs w:val="22"/>
    </w:rPr>
  </w:style>
  <w:style w:type="paragraph" w:styleId="List">
    <w:name w:val="List"/>
    <w:basedOn w:val="Normal"/>
    <w:rsid w:val="006F1E32"/>
    <w:pPr>
      <w:ind w:left="360" w:hanging="360"/>
    </w:pPr>
    <w:rPr>
      <w:sz w:val="19"/>
    </w:rPr>
  </w:style>
  <w:style w:type="paragraph" w:customStyle="1" w:styleId="Specification">
    <w:name w:val="Specification"/>
    <w:autoRedefine/>
    <w:qFormat/>
    <w:rsid w:val="006F1E32"/>
    <w:pPr>
      <w:tabs>
        <w:tab w:val="right" w:leader="dot" w:pos="9360"/>
      </w:tabs>
    </w:pPr>
    <w:rPr>
      <w:rFonts w:ascii="Arial" w:hAnsi="Arial"/>
      <w:sz w:val="19"/>
    </w:rPr>
  </w:style>
  <w:style w:type="paragraph" w:styleId="TOC1">
    <w:name w:val="toc 1"/>
    <w:basedOn w:val="Normal"/>
    <w:next w:val="Normal"/>
    <w:uiPriority w:val="39"/>
    <w:unhideWhenUsed/>
    <w:rsid w:val="006F1E32"/>
    <w:rPr>
      <w:sz w:val="19"/>
    </w:rPr>
  </w:style>
  <w:style w:type="paragraph" w:styleId="NormalIndent">
    <w:name w:val="Normal Indent"/>
    <w:basedOn w:val="Normal"/>
    <w:rsid w:val="006F1E32"/>
    <w:pPr>
      <w:ind w:left="720"/>
    </w:pPr>
  </w:style>
  <w:style w:type="paragraph" w:styleId="ListNumber">
    <w:name w:val="List Number"/>
    <w:basedOn w:val="Normal"/>
    <w:rsid w:val="006F1E32"/>
    <w:pPr>
      <w:numPr>
        <w:numId w:val="1"/>
      </w:numPr>
      <w:tabs>
        <w:tab w:val="left" w:pos="1152"/>
      </w:tabs>
      <w:spacing w:after="60"/>
    </w:pPr>
    <w:rPr>
      <w:szCs w:val="24"/>
    </w:rPr>
  </w:style>
  <w:style w:type="paragraph" w:styleId="Footer">
    <w:name w:val="footer"/>
    <w:basedOn w:val="Normal"/>
    <w:rsid w:val="006F1E3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F1E32"/>
  </w:style>
  <w:style w:type="character" w:styleId="Hyperlink">
    <w:name w:val="Hyperlink"/>
    <w:basedOn w:val="DefaultParagraphFont"/>
    <w:uiPriority w:val="99"/>
    <w:rsid w:val="006F1E32"/>
    <w:rPr>
      <w:color w:val="000000"/>
      <w:u w:val="none"/>
    </w:rPr>
  </w:style>
  <w:style w:type="character" w:styleId="FollowedHyperlink">
    <w:name w:val="FollowedHyperlink"/>
    <w:basedOn w:val="DefaultParagraphFont"/>
    <w:rsid w:val="006F1E32"/>
    <w:rPr>
      <w:color w:val="800080"/>
      <w:u w:val="single"/>
    </w:rPr>
  </w:style>
  <w:style w:type="paragraph" w:styleId="List5">
    <w:name w:val="List 5"/>
    <w:basedOn w:val="Normal"/>
    <w:rsid w:val="006F1E32"/>
    <w:pPr>
      <w:ind w:left="1800" w:hanging="360"/>
    </w:pPr>
  </w:style>
  <w:style w:type="paragraph" w:styleId="ListContinue4">
    <w:name w:val="List Continue 4"/>
    <w:basedOn w:val="Normal"/>
    <w:rsid w:val="006F1E32"/>
    <w:pPr>
      <w:spacing w:after="120"/>
      <w:ind w:left="1440"/>
    </w:pPr>
  </w:style>
  <w:style w:type="paragraph" w:styleId="ListContinue5">
    <w:name w:val="List Continue 5"/>
    <w:basedOn w:val="Normal"/>
    <w:rsid w:val="006F1E32"/>
    <w:pPr>
      <w:spacing w:after="120"/>
      <w:ind w:left="1800"/>
    </w:pPr>
  </w:style>
  <w:style w:type="paragraph" w:styleId="TOC2">
    <w:name w:val="toc 2"/>
    <w:basedOn w:val="Normal"/>
    <w:next w:val="Normal"/>
    <w:autoRedefine/>
    <w:uiPriority w:val="39"/>
    <w:rsid w:val="006F1E32"/>
    <w:pPr>
      <w:ind w:left="202"/>
    </w:pPr>
    <w:rPr>
      <w:noProof/>
      <w:sz w:val="19"/>
      <w:lang w:eastAsia="zh-TW"/>
    </w:rPr>
  </w:style>
  <w:style w:type="paragraph" w:styleId="TOC3">
    <w:name w:val="toc 3"/>
    <w:basedOn w:val="Normal"/>
    <w:next w:val="Normal"/>
    <w:autoRedefine/>
    <w:semiHidden/>
    <w:rsid w:val="006F1E32"/>
    <w:pPr>
      <w:ind w:left="400"/>
    </w:pPr>
  </w:style>
  <w:style w:type="paragraph" w:styleId="TOC4">
    <w:name w:val="toc 4"/>
    <w:basedOn w:val="Normal"/>
    <w:next w:val="Normal"/>
    <w:autoRedefine/>
    <w:semiHidden/>
    <w:rsid w:val="006F1E32"/>
    <w:pPr>
      <w:ind w:left="600"/>
    </w:pPr>
  </w:style>
  <w:style w:type="paragraph" w:styleId="TOC5">
    <w:name w:val="toc 5"/>
    <w:basedOn w:val="Normal"/>
    <w:next w:val="Normal"/>
    <w:autoRedefine/>
    <w:semiHidden/>
    <w:rsid w:val="006F1E32"/>
    <w:pPr>
      <w:ind w:left="800"/>
    </w:pPr>
  </w:style>
  <w:style w:type="paragraph" w:styleId="TOC6">
    <w:name w:val="toc 6"/>
    <w:basedOn w:val="Normal"/>
    <w:next w:val="Normal"/>
    <w:autoRedefine/>
    <w:semiHidden/>
    <w:rsid w:val="006F1E32"/>
    <w:pPr>
      <w:ind w:left="1000"/>
    </w:pPr>
  </w:style>
  <w:style w:type="paragraph" w:styleId="TOC7">
    <w:name w:val="toc 7"/>
    <w:basedOn w:val="Normal"/>
    <w:next w:val="Normal"/>
    <w:autoRedefine/>
    <w:semiHidden/>
    <w:rsid w:val="006F1E32"/>
    <w:pPr>
      <w:ind w:left="1200"/>
    </w:pPr>
  </w:style>
  <w:style w:type="paragraph" w:styleId="TOC8">
    <w:name w:val="toc 8"/>
    <w:basedOn w:val="Normal"/>
    <w:next w:val="Normal"/>
    <w:autoRedefine/>
    <w:semiHidden/>
    <w:rsid w:val="006F1E32"/>
    <w:pPr>
      <w:ind w:left="1400"/>
    </w:pPr>
  </w:style>
  <w:style w:type="paragraph" w:styleId="TOC9">
    <w:name w:val="toc 9"/>
    <w:basedOn w:val="Normal"/>
    <w:next w:val="Normal"/>
    <w:autoRedefine/>
    <w:semiHidden/>
    <w:rsid w:val="006F1E32"/>
    <w:pPr>
      <w:ind w:left="1600"/>
    </w:pPr>
  </w:style>
  <w:style w:type="paragraph" w:customStyle="1" w:styleId="HeadingAssembly">
    <w:name w:val="Heading Assembly"/>
    <w:basedOn w:val="Heading2"/>
    <w:rsid w:val="006F1E32"/>
    <w:pPr>
      <w:spacing w:before="0"/>
    </w:pPr>
  </w:style>
  <w:style w:type="paragraph" w:customStyle="1" w:styleId="NumberIndent">
    <w:name w:val="Number Indent"/>
    <w:basedOn w:val="Body"/>
    <w:rsid w:val="006F1E32"/>
    <w:pPr>
      <w:tabs>
        <w:tab w:val="left" w:pos="1800"/>
        <w:tab w:val="left" w:pos="2880"/>
      </w:tabs>
      <w:spacing w:before="240"/>
      <w:ind w:left="360"/>
    </w:pPr>
  </w:style>
  <w:style w:type="paragraph" w:customStyle="1" w:styleId="Table">
    <w:name w:val="Table"/>
    <w:rsid w:val="006F1E32"/>
    <w:pPr>
      <w:spacing w:before="60" w:after="120"/>
    </w:pPr>
    <w:rPr>
      <w:rFonts w:ascii="Arial" w:hAnsi="Arial"/>
      <w:bCs/>
    </w:rPr>
  </w:style>
  <w:style w:type="paragraph" w:customStyle="1" w:styleId="Specification3column">
    <w:name w:val="Specification 3 column"/>
    <w:basedOn w:val="Specification"/>
    <w:qFormat/>
    <w:rsid w:val="006F1E32"/>
    <w:pPr>
      <w:tabs>
        <w:tab w:val="right" w:leader="dot" w:pos="5760"/>
      </w:tabs>
    </w:pPr>
    <w:rPr>
      <w:rFonts w:eastAsia="MS Mincho"/>
    </w:rPr>
  </w:style>
  <w:style w:type="paragraph" w:customStyle="1" w:styleId="Figure">
    <w:name w:val="Figure"/>
    <w:basedOn w:val="Normal"/>
    <w:qFormat/>
    <w:rsid w:val="006F1E32"/>
    <w:pPr>
      <w:autoSpaceDE w:val="0"/>
      <w:autoSpaceDN w:val="0"/>
      <w:adjustRightInd w:val="0"/>
      <w:spacing w:after="120"/>
      <w:jc w:val="center"/>
    </w:pPr>
    <w:rPr>
      <w:rFonts w:cs="Arial"/>
      <w:i/>
      <w:color w:val="000000"/>
      <w:sz w:val="19"/>
    </w:rPr>
  </w:style>
  <w:style w:type="paragraph" w:customStyle="1" w:styleId="Photo">
    <w:name w:val="Photo"/>
    <w:qFormat/>
    <w:rsid w:val="006F1E32"/>
    <w:pPr>
      <w:keepNext/>
      <w:spacing w:after="60"/>
      <w:jc w:val="center"/>
    </w:pPr>
    <w:rPr>
      <w:rFonts w:ascii="Arial" w:hAnsi="Arial"/>
    </w:rPr>
  </w:style>
  <w:style w:type="paragraph" w:styleId="FootnoteText">
    <w:name w:val="footnote text"/>
    <w:basedOn w:val="Normal"/>
    <w:semiHidden/>
    <w:rsid w:val="006F1E32"/>
    <w:rPr>
      <w:sz w:val="18"/>
    </w:rPr>
  </w:style>
  <w:style w:type="paragraph" w:customStyle="1" w:styleId="zaddressfrontcover">
    <w:name w:val="z address front cover"/>
    <w:basedOn w:val="Normal"/>
    <w:rsid w:val="006F1E32"/>
    <w:pPr>
      <w:tabs>
        <w:tab w:val="right" w:pos="9360"/>
      </w:tabs>
    </w:pPr>
  </w:style>
  <w:style w:type="paragraph" w:styleId="Title">
    <w:name w:val="Title"/>
    <w:basedOn w:val="Normal"/>
    <w:next w:val="Normal"/>
    <w:link w:val="TitleChar"/>
    <w:uiPriority w:val="10"/>
    <w:rsid w:val="006F1E3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jc w:val="center"/>
    </w:pPr>
    <w:rPr>
      <w:b/>
      <w:sz w:val="44"/>
      <w:szCs w:val="44"/>
    </w:rPr>
  </w:style>
  <w:style w:type="paragraph" w:customStyle="1" w:styleId="Heading16pt">
    <w:name w:val="Heading 16pt"/>
    <w:basedOn w:val="Normal"/>
    <w:rsid w:val="006F1E32"/>
    <w:pPr>
      <w:keepNext/>
      <w:tabs>
        <w:tab w:val="right" w:leader="dot" w:pos="8460"/>
      </w:tabs>
      <w:spacing w:after="120"/>
    </w:pPr>
    <w:rPr>
      <w:rFonts w:cs="Arial"/>
      <w:b/>
      <w:bCs/>
      <w:sz w:val="32"/>
    </w:rPr>
  </w:style>
  <w:style w:type="paragraph" w:customStyle="1" w:styleId="Entrydefinition">
    <w:name w:val="Entry definition"/>
    <w:rsid w:val="006F1E32"/>
    <w:pPr>
      <w:spacing w:before="60"/>
    </w:pPr>
    <w:rPr>
      <w:rFonts w:ascii="Arial" w:hAnsi="Arial" w:cs="Arial"/>
      <w:b/>
      <w:color w:val="000000"/>
      <w:sz w:val="18"/>
    </w:rPr>
  </w:style>
  <w:style w:type="paragraph" w:customStyle="1" w:styleId="Body9pt">
    <w:name w:val="Body 9pt"/>
    <w:basedOn w:val="Normal"/>
    <w:rsid w:val="006F1E32"/>
    <w:pPr>
      <w:autoSpaceDE w:val="0"/>
      <w:autoSpaceDN w:val="0"/>
      <w:adjustRightInd w:val="0"/>
      <w:spacing w:after="60"/>
      <w:jc w:val="both"/>
    </w:pPr>
    <w:rPr>
      <w:rFonts w:cs="Arial"/>
      <w:color w:val="000000"/>
      <w:sz w:val="18"/>
      <w:szCs w:val="18"/>
    </w:rPr>
  </w:style>
  <w:style w:type="paragraph" w:customStyle="1" w:styleId="ItemEntry">
    <w:name w:val="Item Entry"/>
    <w:rsid w:val="006F1E32"/>
    <w:pPr>
      <w:tabs>
        <w:tab w:val="num" w:pos="576"/>
      </w:tabs>
      <w:ind w:left="576" w:hanging="432"/>
    </w:pPr>
    <w:rPr>
      <w:rFonts w:ascii="Arial" w:hAnsi="Arial"/>
      <w:bCs/>
      <w:sz w:val="18"/>
    </w:rPr>
  </w:style>
  <w:style w:type="paragraph" w:customStyle="1" w:styleId="PARTSCOLUMNHEADER">
    <w:name w:val="PARTS COLUMN HEADER"/>
    <w:rsid w:val="006F1E32"/>
    <w:pPr>
      <w:tabs>
        <w:tab w:val="left" w:pos="1440"/>
        <w:tab w:val="left" w:pos="3845"/>
        <w:tab w:val="left" w:pos="7200"/>
        <w:tab w:val="right" w:pos="9240"/>
      </w:tabs>
      <w:spacing w:before="120" w:after="120" w:line="240" w:lineRule="exact"/>
    </w:pPr>
    <w:rPr>
      <w:rFonts w:ascii="Arial" w:hAnsi="Arial"/>
      <w:b/>
    </w:rPr>
  </w:style>
  <w:style w:type="paragraph" w:customStyle="1" w:styleId="groundinstructions">
    <w:name w:val="ground instructions"/>
    <w:basedOn w:val="Normal"/>
    <w:rsid w:val="006F1E32"/>
    <w:pPr>
      <w:ind w:firstLine="360"/>
      <w:jc w:val="both"/>
    </w:pPr>
    <w:rPr>
      <w:rFonts w:cs="Arial"/>
      <w:color w:val="000000"/>
      <w:szCs w:val="24"/>
    </w:rPr>
  </w:style>
  <w:style w:type="paragraph" w:customStyle="1" w:styleId="Entrynumberedsteps">
    <w:name w:val="Entry numbered steps"/>
    <w:autoRedefine/>
    <w:rsid w:val="006F1E32"/>
    <w:pPr>
      <w:tabs>
        <w:tab w:val="num" w:pos="576"/>
      </w:tabs>
      <w:ind w:left="576" w:hanging="432"/>
    </w:pPr>
    <w:rPr>
      <w:rFonts w:ascii="Arial" w:eastAsia="新細明體" w:hAnsi="Arial"/>
      <w:color w:val="000000"/>
      <w:sz w:val="16"/>
    </w:rPr>
  </w:style>
  <w:style w:type="character" w:customStyle="1" w:styleId="Filepath">
    <w:name w:val="Filepath"/>
    <w:rsid w:val="006F1E32"/>
    <w:rPr>
      <w:rFonts w:ascii="Courier New" w:hAnsi="Courier New"/>
      <w:b/>
      <w:sz w:val="16"/>
    </w:rPr>
  </w:style>
  <w:style w:type="paragraph" w:customStyle="1" w:styleId="Entrynumbered1">
    <w:name w:val="Entry numbered 1"/>
    <w:basedOn w:val="Entrynumberedsteps"/>
    <w:autoRedefine/>
    <w:rsid w:val="006F1E32"/>
  </w:style>
  <w:style w:type="paragraph" w:customStyle="1" w:styleId="Indented1">
    <w:name w:val="Indented1"/>
    <w:autoRedefine/>
    <w:rsid w:val="006F1E32"/>
    <w:pPr>
      <w:ind w:left="576" w:hanging="432"/>
    </w:pPr>
    <w:rPr>
      <w:rFonts w:ascii="Arial" w:eastAsia="新細明體" w:hAnsi="Arial"/>
      <w:color w:val="000000"/>
      <w:sz w:val="16"/>
    </w:rPr>
  </w:style>
  <w:style w:type="paragraph" w:customStyle="1" w:styleId="Entrynumber1">
    <w:name w:val="Entry number 1"/>
    <w:basedOn w:val="Entrynumberedsteps"/>
    <w:autoRedefine/>
    <w:rsid w:val="006F1E32"/>
  </w:style>
  <w:style w:type="paragraph" w:customStyle="1" w:styleId="Specifications">
    <w:name w:val="Specifications"/>
    <w:autoRedefine/>
    <w:rsid w:val="006F1E32"/>
    <w:pPr>
      <w:tabs>
        <w:tab w:val="left" w:leader="dot" w:pos="3960"/>
        <w:tab w:val="right" w:leader="dot" w:pos="9360"/>
      </w:tabs>
    </w:pPr>
    <w:rPr>
      <w:rFonts w:ascii="Arial" w:eastAsia="新細明體" w:hAnsi="Arial"/>
    </w:rPr>
  </w:style>
  <w:style w:type="paragraph" w:customStyle="1" w:styleId="Specifications2">
    <w:name w:val="Specifications 2"/>
    <w:basedOn w:val="Specifications"/>
    <w:rsid w:val="006F1E32"/>
    <w:pPr>
      <w:tabs>
        <w:tab w:val="clear" w:pos="3960"/>
      </w:tabs>
    </w:pPr>
    <w:rPr>
      <w:color w:val="000000"/>
    </w:rPr>
  </w:style>
  <w:style w:type="paragraph" w:customStyle="1" w:styleId="Spec3column">
    <w:name w:val="Spec 3 column"/>
    <w:basedOn w:val="Specifications"/>
    <w:autoRedefine/>
    <w:rsid w:val="006F1E32"/>
    <w:pPr>
      <w:tabs>
        <w:tab w:val="clear" w:pos="9360"/>
        <w:tab w:val="left" w:leader="dot" w:pos="7200"/>
      </w:tabs>
    </w:pPr>
    <w:rPr>
      <w:color w:val="000000"/>
    </w:rPr>
  </w:style>
  <w:style w:type="paragraph" w:customStyle="1" w:styleId="Spec3columnheading">
    <w:name w:val="Spec 3 column heading"/>
    <w:basedOn w:val="Spec3column"/>
    <w:rsid w:val="006F1E32"/>
    <w:pPr>
      <w:tabs>
        <w:tab w:val="left" w:pos="3960"/>
        <w:tab w:val="left" w:pos="7200"/>
      </w:tabs>
      <w:spacing w:after="120"/>
    </w:pPr>
    <w:rPr>
      <w:b/>
    </w:rPr>
  </w:style>
  <w:style w:type="paragraph" w:customStyle="1" w:styleId="EntryNW">
    <w:name w:val="Entry NW"/>
    <w:rsid w:val="006F1E32"/>
    <w:pPr>
      <w:ind w:left="144"/>
    </w:pPr>
    <w:rPr>
      <w:rFonts w:ascii="Arial" w:eastAsia="新細明體" w:hAnsi="Arial"/>
      <w:b/>
      <w:sz w:val="16"/>
    </w:rPr>
  </w:style>
  <w:style w:type="paragraph" w:customStyle="1" w:styleId="Entrynw0">
    <w:name w:val="Entry nw"/>
    <w:basedOn w:val="Normal"/>
    <w:rsid w:val="006F1E32"/>
    <w:pPr>
      <w:tabs>
        <w:tab w:val="left" w:pos="2160"/>
      </w:tabs>
    </w:pPr>
    <w:rPr>
      <w:rFonts w:eastAsia="新細明體"/>
      <w:sz w:val="18"/>
    </w:rPr>
  </w:style>
  <w:style w:type="paragraph" w:customStyle="1" w:styleId="Indent">
    <w:name w:val="Indent"/>
    <w:basedOn w:val="Normal"/>
    <w:rsid w:val="006F1E32"/>
    <w:pPr>
      <w:jc w:val="both"/>
    </w:pPr>
    <w:rPr>
      <w:rFonts w:eastAsia="新細明體" w:cs="Arial"/>
      <w:szCs w:val="24"/>
    </w:rPr>
  </w:style>
  <w:style w:type="paragraph" w:customStyle="1" w:styleId="INDENTEDPARAGRAPH">
    <w:name w:val="INDENTED PARAGRAPH"/>
    <w:rsid w:val="006F1E32"/>
    <w:pPr>
      <w:tabs>
        <w:tab w:val="left" w:pos="384"/>
      </w:tabs>
      <w:spacing w:line="240" w:lineRule="exact"/>
      <w:ind w:left="475" w:hanging="475"/>
    </w:pPr>
    <w:rPr>
      <w:rFonts w:ascii="Bookman" w:eastAsia="新細明體" w:hAnsi="Bookman"/>
    </w:rPr>
  </w:style>
  <w:style w:type="paragraph" w:customStyle="1" w:styleId="Indent2in">
    <w:name w:val="Indent 2in"/>
    <w:basedOn w:val="Body"/>
    <w:rsid w:val="006F1E32"/>
    <w:pPr>
      <w:tabs>
        <w:tab w:val="left" w:pos="1800"/>
        <w:tab w:val="left" w:pos="2880"/>
      </w:tabs>
      <w:spacing w:before="240"/>
      <w:ind w:left="360"/>
      <w:jc w:val="left"/>
    </w:pPr>
    <w:rPr>
      <w:rFonts w:eastAsia="新細明體"/>
    </w:rPr>
  </w:style>
  <w:style w:type="paragraph" w:customStyle="1" w:styleId="Heading14pt">
    <w:name w:val="Heading 14pt"/>
    <w:basedOn w:val="Normal"/>
    <w:rsid w:val="006F1E32"/>
    <w:pPr>
      <w:keepNext/>
      <w:tabs>
        <w:tab w:val="right" w:leader="dot" w:pos="8460"/>
      </w:tabs>
      <w:spacing w:after="120"/>
    </w:pPr>
    <w:rPr>
      <w:rFonts w:eastAsia="新細明體" w:cs="Arial"/>
      <w:b/>
      <w:bCs/>
      <w:sz w:val="28"/>
    </w:rPr>
  </w:style>
  <w:style w:type="paragraph" w:customStyle="1" w:styleId="Fig">
    <w:name w:val="Fig"/>
    <w:rsid w:val="006F1E32"/>
    <w:pPr>
      <w:spacing w:after="240"/>
      <w:jc w:val="center"/>
    </w:pPr>
    <w:rPr>
      <w:rFonts w:ascii="Arial" w:eastAsia="MS Mincho" w:hAnsi="Arial"/>
      <w:b/>
      <w:sz w:val="24"/>
    </w:rPr>
  </w:style>
  <w:style w:type="paragraph" w:customStyle="1" w:styleId="Heading2TwoColumn">
    <w:name w:val="Heading 2 Two Column"/>
    <w:basedOn w:val="Heading2"/>
    <w:rsid w:val="006F1E32"/>
    <w:pPr>
      <w:spacing w:before="0"/>
    </w:pPr>
    <w:rPr>
      <w:rFonts w:eastAsia="新細明體"/>
    </w:rPr>
  </w:style>
  <w:style w:type="paragraph" w:customStyle="1" w:styleId="PartsLstHeader">
    <w:name w:val="Parts Lst Header"/>
    <w:basedOn w:val="PartsList"/>
    <w:rsid w:val="006F1E32"/>
    <w:pPr>
      <w:tabs>
        <w:tab w:val="left" w:pos="1440"/>
        <w:tab w:val="left" w:pos="2880"/>
        <w:tab w:val="left" w:pos="7200"/>
        <w:tab w:val="right" w:pos="9360"/>
      </w:tabs>
      <w:spacing w:after="120"/>
    </w:pPr>
    <w:rPr>
      <w:rFonts w:eastAsia="新細明體"/>
      <w:b/>
    </w:rPr>
  </w:style>
  <w:style w:type="paragraph" w:customStyle="1" w:styleId="PartsListnosize">
    <w:name w:val="Parts List no size"/>
    <w:basedOn w:val="PartsList"/>
    <w:rsid w:val="006F1E32"/>
    <w:pPr>
      <w:tabs>
        <w:tab w:val="clear" w:pos="7200"/>
      </w:tabs>
    </w:pPr>
    <w:rPr>
      <w:rFonts w:eastAsia="新細明體"/>
    </w:rPr>
  </w:style>
  <w:style w:type="paragraph" w:customStyle="1" w:styleId="Specification1">
    <w:name w:val="Specification 1"/>
    <w:autoRedefine/>
    <w:rsid w:val="006F1E32"/>
    <w:pPr>
      <w:tabs>
        <w:tab w:val="right" w:leader="dot" w:pos="8640"/>
      </w:tabs>
    </w:pPr>
    <w:rPr>
      <w:rFonts w:ascii="Arial" w:eastAsia="新細明體" w:hAnsi="Arial"/>
    </w:rPr>
  </w:style>
  <w:style w:type="paragraph" w:customStyle="1" w:styleId="Heading18pt">
    <w:name w:val="Heading 18pt"/>
    <w:basedOn w:val="Normal"/>
    <w:rsid w:val="006F1E32"/>
    <w:pPr>
      <w:keepNext/>
      <w:tabs>
        <w:tab w:val="right" w:leader="dot" w:pos="8460"/>
      </w:tabs>
      <w:spacing w:after="120"/>
    </w:pPr>
    <w:rPr>
      <w:rFonts w:eastAsia="新細明體" w:cs="Arial"/>
      <w:b/>
      <w:bCs/>
      <w:sz w:val="36"/>
    </w:rPr>
  </w:style>
  <w:style w:type="paragraph" w:customStyle="1" w:styleId="Specifications3incolumn">
    <w:name w:val="Specifications 3in column"/>
    <w:basedOn w:val="Specifications"/>
    <w:rsid w:val="006F1E32"/>
    <w:pPr>
      <w:tabs>
        <w:tab w:val="clear" w:pos="3960"/>
        <w:tab w:val="clear" w:pos="9360"/>
        <w:tab w:val="right" w:leader="dot" w:pos="4320"/>
      </w:tabs>
    </w:pPr>
  </w:style>
  <w:style w:type="paragraph" w:customStyle="1" w:styleId="Spec3columnnoleader">
    <w:name w:val="Spec 3 column no leader"/>
    <w:basedOn w:val="Spec3columnheading"/>
    <w:rsid w:val="006F1E32"/>
    <w:pPr>
      <w:spacing w:after="0"/>
    </w:pPr>
    <w:rPr>
      <w:b w:val="0"/>
    </w:rPr>
  </w:style>
  <w:style w:type="paragraph" w:customStyle="1" w:styleId="Hollowblock">
    <w:name w:val="Hollowblock"/>
    <w:basedOn w:val="Number"/>
    <w:rsid w:val="006F1E32"/>
    <w:pPr>
      <w:numPr>
        <w:numId w:val="0"/>
      </w:numPr>
      <w:tabs>
        <w:tab w:val="num" w:pos="360"/>
      </w:tabs>
      <w:ind w:left="360" w:hanging="360"/>
    </w:pPr>
  </w:style>
  <w:style w:type="paragraph" w:customStyle="1" w:styleId="List1">
    <w:name w:val="List 1"/>
    <w:basedOn w:val="INDENTEDPARAGRAPH"/>
    <w:rsid w:val="006F1E32"/>
    <w:pPr>
      <w:tabs>
        <w:tab w:val="clear" w:pos="384"/>
        <w:tab w:val="left" w:leader="dot" w:pos="8640"/>
      </w:tabs>
      <w:spacing w:line="240" w:lineRule="auto"/>
      <w:ind w:left="360" w:hanging="360"/>
    </w:pPr>
    <w:rPr>
      <w:rFonts w:ascii="Arial" w:hAnsi="Arial"/>
      <w:color w:val="000000"/>
    </w:rPr>
  </w:style>
  <w:style w:type="paragraph" w:customStyle="1" w:styleId="Listspace2">
    <w:name w:val="List space 2"/>
    <w:basedOn w:val="Number"/>
    <w:rsid w:val="006F1E32"/>
    <w:pPr>
      <w:numPr>
        <w:numId w:val="0"/>
      </w:numPr>
      <w:spacing w:before="40" w:after="40"/>
    </w:pPr>
  </w:style>
  <w:style w:type="character" w:customStyle="1" w:styleId="BodyIndentChar">
    <w:name w:val="Body Indent Char"/>
    <w:basedOn w:val="DefaultParagraphFont"/>
    <w:rsid w:val="006F1E32"/>
    <w:rPr>
      <w:rFonts w:ascii="Arial" w:hAnsi="Arial"/>
      <w:bCs/>
      <w:color w:val="000000"/>
      <w:lang w:val="en-US" w:eastAsia="en-US" w:bidi="ar-SA"/>
    </w:rPr>
  </w:style>
  <w:style w:type="paragraph" w:styleId="BalloonText">
    <w:name w:val="Balloon Text"/>
    <w:basedOn w:val="Normal"/>
    <w:semiHidden/>
    <w:rsid w:val="006F1E32"/>
    <w:rPr>
      <w:rFonts w:ascii="Tahoma" w:eastAsia="新細明體" w:hAnsi="Tahoma" w:cs="Tahoma"/>
      <w:sz w:val="16"/>
      <w:szCs w:val="16"/>
    </w:rPr>
  </w:style>
  <w:style w:type="character" w:styleId="FootnoteReference">
    <w:name w:val="footnote reference"/>
    <w:basedOn w:val="DefaultParagraphFont"/>
    <w:semiHidden/>
    <w:rsid w:val="006F1E32"/>
    <w:rPr>
      <w:vertAlign w:val="superscript"/>
    </w:rPr>
  </w:style>
  <w:style w:type="character" w:styleId="EndnoteReference">
    <w:name w:val="endnote reference"/>
    <w:basedOn w:val="DefaultParagraphFont"/>
    <w:semiHidden/>
    <w:rsid w:val="006F1E32"/>
    <w:rPr>
      <w:vertAlign w:val="superscript"/>
    </w:rPr>
  </w:style>
  <w:style w:type="table" w:styleId="TableGrid">
    <w:name w:val="Table Grid"/>
    <w:basedOn w:val="TableNormal"/>
    <w:rsid w:val="006F1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forEurope">
    <w:name w:val="TOC for Europe"/>
    <w:basedOn w:val="TOC1"/>
    <w:next w:val="Normal"/>
    <w:qFormat/>
    <w:rsid w:val="006F1E32"/>
    <w:pPr>
      <w:keepLines/>
      <w:tabs>
        <w:tab w:val="right" w:leader="dot" w:pos="9360"/>
      </w:tabs>
      <w:spacing w:after="200" w:line="276" w:lineRule="auto"/>
    </w:pPr>
    <w:rPr>
      <w:rFonts w:asciiTheme="minorHAnsi" w:hAnsiTheme="minorHAnsi"/>
      <w:color w:val="000000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1E32"/>
    <w:pPr>
      <w:keepLines/>
      <w:tabs>
        <w:tab w:val="clear" w:pos="8460"/>
      </w:tabs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6F1E3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6F1E32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F1E32"/>
    <w:rPr>
      <w:rFonts w:ascii="Arial" w:eastAsiaTheme="minorHAnsi" w:hAnsi="Arial" w:cs="Arial"/>
      <w:b/>
      <w:bCs/>
      <w:sz w:val="32"/>
      <w:szCs w:val="22"/>
    </w:rPr>
  </w:style>
  <w:style w:type="character" w:customStyle="1" w:styleId="Heading3Char">
    <w:name w:val="Heading 3 Char"/>
    <w:basedOn w:val="DefaultParagraphFont"/>
    <w:link w:val="Heading3"/>
    <w:rsid w:val="006F1E32"/>
    <w:rPr>
      <w:rFonts w:ascii="Arial" w:eastAsiaTheme="minorHAnsi" w:hAnsi="Arial" w:cstheme="minorBidi"/>
      <w:b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F1E32"/>
    <w:rPr>
      <w:rFonts w:ascii="Arial" w:hAnsi="Arial"/>
      <w:b/>
      <w:sz w:val="44"/>
      <w:szCs w:val="44"/>
    </w:rPr>
  </w:style>
  <w:style w:type="paragraph" w:customStyle="1" w:styleId="StyleBoldLinespacing15lines">
    <w:name w:val="Style Bold Line spacing:  1.5 lines"/>
    <w:basedOn w:val="Normal"/>
    <w:rsid w:val="006F1E32"/>
    <w:pPr>
      <w:spacing w:line="360" w:lineRule="auto"/>
    </w:pPr>
    <w:rPr>
      <w:b/>
      <w:bCs/>
    </w:rPr>
  </w:style>
  <w:style w:type="paragraph" w:customStyle="1" w:styleId="ATNumber">
    <w:name w:val="AT Number"/>
    <w:autoRedefine/>
    <w:qFormat/>
    <w:rsid w:val="006F1E32"/>
    <w:pPr>
      <w:tabs>
        <w:tab w:val="num" w:pos="360"/>
      </w:tabs>
      <w:ind w:left="360" w:hanging="360"/>
      <w:jc w:val="both"/>
    </w:pPr>
    <w:rPr>
      <w:rFonts w:ascii="Arial" w:eastAsia="細明體" w:hAnsi="Arial"/>
      <w:snapToGrid w:val="0"/>
    </w:rPr>
  </w:style>
  <w:style w:type="character" w:customStyle="1" w:styleId="NumberChar">
    <w:name w:val="Number Char"/>
    <w:link w:val="Number"/>
    <w:rsid w:val="006F1E32"/>
    <w:rPr>
      <w:rFonts w:ascii="Arial" w:eastAsia="細明體" w:hAnsi="Arial"/>
      <w:snapToGrid w:val="0"/>
      <w:sz w:val="19"/>
    </w:rPr>
  </w:style>
  <w:style w:type="paragraph" w:customStyle="1" w:styleId="StyleBodyBold">
    <w:name w:val="Style Body + Bold"/>
    <w:basedOn w:val="Body"/>
    <w:rsid w:val="00B21735"/>
    <w:pPr>
      <w:tabs>
        <w:tab w:val="left" w:pos="1080"/>
      </w:tabs>
    </w:pPr>
    <w:rPr>
      <w:b/>
      <w:bCs/>
    </w:rPr>
  </w:style>
  <w:style w:type="paragraph" w:styleId="BodyTextIndent3">
    <w:name w:val="Body Text Indent 3"/>
    <w:basedOn w:val="Normal"/>
    <w:link w:val="BodyTextIndent3Char"/>
    <w:rsid w:val="00176D61"/>
    <w:pPr>
      <w:spacing w:after="120" w:line="259" w:lineRule="auto"/>
      <w:ind w:left="36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76D61"/>
    <w:rPr>
      <w:rFonts w:asciiTheme="minorHAnsi" w:eastAsiaTheme="minorHAnsi" w:hAnsiTheme="minorHAnsi" w:cstheme="min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ARCHIVE\templates\Manual%20template%20JET%200105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CE5AA-E4A8-4D6C-BCA8-7834125E6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template JET 010515</Template>
  <TotalTime>241</TotalTime>
  <Pages>10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Wilton Tool Co.</Company>
  <LinksUpToDate>false</LinksUpToDate>
  <CharactersWithSpaces>8601</CharactersWithSpaces>
  <SharedDoc>false</SharedDoc>
  <HLinks>
    <vt:vector size="330" baseType="variant">
      <vt:variant>
        <vt:i4>112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_On-Off_Switch_Padlock</vt:lpwstr>
      </vt:variant>
      <vt:variant>
        <vt:i4>2949238</vt:i4>
      </vt:variant>
      <vt:variant>
        <vt:i4>321</vt:i4>
      </vt:variant>
      <vt:variant>
        <vt:i4>0</vt:i4>
      </vt:variant>
      <vt:variant>
        <vt:i4>5</vt:i4>
      </vt:variant>
      <vt:variant>
        <vt:lpwstr>http://www.waltermeier.com/</vt:lpwstr>
      </vt:variant>
      <vt:variant>
        <vt:lpwstr/>
      </vt:variant>
      <vt:variant>
        <vt:i4>1376311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_Toc304791942</vt:lpwstr>
      </vt:variant>
      <vt:variant>
        <vt:i4>1376311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_Toc304791941</vt:lpwstr>
      </vt:variant>
      <vt:variant>
        <vt:i4>1376311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_Toc304791940</vt:lpwstr>
      </vt:variant>
      <vt:variant>
        <vt:i4>1179703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_Toc304791939</vt:lpwstr>
      </vt:variant>
      <vt:variant>
        <vt:i4>1179703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_Toc304791938</vt:lpwstr>
      </vt:variant>
      <vt:variant>
        <vt:i4>1179703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_Toc304791937</vt:lpwstr>
      </vt:variant>
      <vt:variant>
        <vt:i4>1179703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_Toc304791936</vt:lpwstr>
      </vt:variant>
      <vt:variant>
        <vt:i4>1179703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_Toc304791935</vt:lpwstr>
      </vt:variant>
      <vt:variant>
        <vt:i4>1179703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_Toc304791934</vt:lpwstr>
      </vt:variant>
      <vt:variant>
        <vt:i4>1179703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_Toc304791933</vt:lpwstr>
      </vt:variant>
      <vt:variant>
        <vt:i4>1179703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_Toc304791932</vt:lpwstr>
      </vt:variant>
      <vt:variant>
        <vt:i4>1179703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_Toc304791931</vt:lpwstr>
      </vt:variant>
      <vt:variant>
        <vt:i4>1179703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_Toc304791930</vt:lpwstr>
      </vt:variant>
      <vt:variant>
        <vt:i4>1245239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_Toc304791929</vt:lpwstr>
      </vt:variant>
      <vt:variant>
        <vt:i4>1245239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_Toc304791928</vt:lpwstr>
      </vt:variant>
      <vt:variant>
        <vt:i4>1245239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_Toc304791927</vt:lpwstr>
      </vt:variant>
      <vt:variant>
        <vt:i4>1245239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_Toc304791926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_Toc304791925</vt:lpwstr>
      </vt:variant>
      <vt:variant>
        <vt:i4>1245239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_Toc304791924</vt:lpwstr>
      </vt:variant>
      <vt:variant>
        <vt:i4>1245239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_Toc304791923</vt:lpwstr>
      </vt:variant>
      <vt:variant>
        <vt:i4>1245239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_Toc304791922</vt:lpwstr>
      </vt:variant>
      <vt:variant>
        <vt:i4>1245239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_Toc304791921</vt:lpwstr>
      </vt:variant>
      <vt:variant>
        <vt:i4>1245239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_Toc304791920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_Toc304791919</vt:lpwstr>
      </vt:variant>
      <vt:variant>
        <vt:i4>1048631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_Toc304791918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_Toc304791917</vt:lpwstr>
      </vt:variant>
      <vt:variant>
        <vt:i4>1048631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_Toc304791916</vt:lpwstr>
      </vt:variant>
      <vt:variant>
        <vt:i4>1048631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_Toc304791915</vt:lpwstr>
      </vt:variant>
      <vt:variant>
        <vt:i4>1048631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_Toc304791914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_Toc304791913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_Toc304791912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_Toc304791911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_Toc304791910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_Toc304791909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_Toc304791908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_Toc304791907</vt:lpwstr>
      </vt:variant>
      <vt:variant>
        <vt:i4>1114167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_Toc304791906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_Toc304791905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_Toc304791904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_Toc304791903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_Toc304791902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_Toc304791901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_Toc304791900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_Toc304791899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_Toc304791898</vt:lpwstr>
      </vt:variant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_Toc304791897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_Toc304791896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_Toc304791895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_Toc304791894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_Toc304791893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_Toc304791892</vt:lpwstr>
      </vt:variant>
      <vt:variant>
        <vt:i4>1572918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_Toc304791891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_Toc304791890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Gauger Tom</dc:creator>
  <cp:lastModifiedBy>Kevin Huang</cp:lastModifiedBy>
  <cp:revision>18</cp:revision>
  <cp:lastPrinted>2016-09-19T08:26:00Z</cp:lastPrinted>
  <dcterms:created xsi:type="dcterms:W3CDTF">2016-09-19T08:25:00Z</dcterms:created>
  <dcterms:modified xsi:type="dcterms:W3CDTF">2016-11-14T06:29:00Z</dcterms:modified>
</cp:coreProperties>
</file>